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5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p w:rsidR="001142B2" w:rsidRPr="00E47064" w:rsidP="00E47064" w14:paraId="4BC61113" w14:textId="77777777">
      <w:pPr>
        <w:jc w:val="right"/>
        <w:rPr>
          <w:b/>
          <w:sz w:val="28"/>
          <w:szCs w:val="28"/>
        </w:rPr>
      </w:pPr>
      <w:r w:rsidRPr="001142B2">
        <w:fldChar w:fldCharType="begin"/>
      </w:r>
      <w:r w:rsidRPr="001142B2">
        <w:instrText xml:space="preserve"> IF A=B " " </w:instrText>
      </w:r>
      <w:r w:rsidRPr="001142B2">
        <w:fldChar w:fldCharType="separate"/>
      </w:r>
      <w:r w:rsidRPr="001142B2" w:rsidR="00F60EC1">
        <w:rPr>
          <w:noProof/>
        </w:rPr>
        <w:t xml:space="preserve"> </w:t>
      </w:r>
      <w:r w:rsidRPr="001142B2">
        <w:fldChar w:fldCharType="end"/>
      </w:r>
    </w:p>
    <w:p w:rsidR="00F60EC1" w:rsidRPr="00F60EC1" w:rsidP="00F60EC1" w14:paraId="5E97CAE5" w14:textId="21075C32">
      <w:pPr>
        <w:jc w:val="right"/>
        <w:rPr>
          <w:sz w:val="20"/>
          <w:szCs w:val="20"/>
        </w:rPr>
      </w:pPr>
      <w:r>
        <w:rPr>
          <w:b/>
          <w:bCs/>
          <w:sz w:val="20"/>
          <w:szCs w:val="20"/>
        </w:rPr>
        <w:t>Unntatt offentlighet</w:t>
      </w:r>
      <w:r>
        <w:rPr>
          <w:b/>
          <w:bCs/>
          <w:sz w:val="20"/>
          <w:szCs w:val="20"/>
        </w:rPr>
        <w:br/>
      </w:r>
      <w:r w:rsidRPr="00F60EC1">
        <w:rPr>
          <w:b/>
          <w:bCs/>
          <w:sz w:val="20"/>
          <w:szCs w:val="20"/>
        </w:rPr>
        <w:t>§ 13.</w:t>
      </w:r>
      <w:r w:rsidRPr="00F60EC1">
        <w:rPr>
          <w:b/>
          <w:bCs/>
          <w:i/>
          <w:iCs/>
          <w:sz w:val="20"/>
          <w:szCs w:val="20"/>
        </w:rPr>
        <w:t xml:space="preserve">Opplysningar som er </w:t>
      </w:r>
      <w:r w:rsidRPr="00F60EC1">
        <w:rPr>
          <w:b/>
          <w:bCs/>
          <w:i/>
          <w:iCs/>
          <w:sz w:val="20"/>
          <w:szCs w:val="20"/>
        </w:rPr>
        <w:t>underlagde</w:t>
      </w:r>
      <w:r w:rsidRPr="00F60EC1">
        <w:rPr>
          <w:b/>
          <w:bCs/>
          <w:i/>
          <w:iCs/>
          <w:sz w:val="20"/>
          <w:szCs w:val="20"/>
        </w:rPr>
        <w:t xml:space="preserve"> teieplikt</w:t>
      </w:r>
    </w:p>
    <w:p w:rsidR="00451AA0" w:rsidP="00F60EC1" w14:paraId="279E1703" w14:textId="77777777">
      <w:pPr>
        <w:jc w:val="right"/>
        <w:rPr>
          <w:sz w:val="20"/>
          <w:szCs w:val="20"/>
        </w:rPr>
      </w:pPr>
    </w:p>
    <w:p w:rsidR="00F60EC1" w14:paraId="013D5A66" w14:textId="77777777">
      <w:pPr>
        <w:rPr>
          <w:sz w:val="20"/>
          <w:szCs w:val="20"/>
        </w:rPr>
      </w:pPr>
    </w:p>
    <w:p w:rsidR="00451AA0" w:rsidRPr="00451AA0" w14:paraId="76E58B87" w14:textId="77777777">
      <w:pPr>
        <w:rPr>
          <w:b/>
          <w:sz w:val="32"/>
          <w:szCs w:val="20"/>
        </w:rPr>
      </w:pPr>
      <w:r>
        <w:rPr>
          <w:b/>
          <w:sz w:val="32"/>
          <w:szCs w:val="20"/>
        </w:rPr>
        <w:t xml:space="preserve">Samarbeidsmøte angående elev </w:t>
      </w:r>
      <w:r w:rsidRPr="00E47064">
        <w:rPr>
          <w:b/>
          <w:color w:val="EE0000"/>
          <w:sz w:val="32"/>
          <w:szCs w:val="20"/>
        </w:rPr>
        <w:t xml:space="preserve">(navn og </w:t>
      </w:r>
      <w:r w:rsidRPr="00E47064">
        <w:rPr>
          <w:b/>
          <w:color w:val="EE0000"/>
          <w:sz w:val="32"/>
          <w:szCs w:val="20"/>
        </w:rPr>
        <w:t>f.dato</w:t>
      </w:r>
      <w:r w:rsidRPr="00E47064">
        <w:rPr>
          <w:b/>
          <w:color w:val="EE0000"/>
          <w:sz w:val="32"/>
          <w:szCs w:val="20"/>
        </w:rPr>
        <w:t>)</w:t>
      </w:r>
    </w:p>
    <w:p w:rsidR="00451AA0" w:rsidRPr="001142B2" w14:paraId="5F26B825" w14:textId="77777777">
      <w:pPr>
        <w:rPr>
          <w:sz w:val="20"/>
          <w:szCs w:val="20"/>
        </w:rPr>
      </w:pPr>
    </w:p>
    <w:tbl>
      <w:tblPr>
        <w:tblStyle w:val="TableGrid"/>
        <w:tblW w:w="0" w:type="auto"/>
        <w:tblLayout w:type="fixed"/>
        <w:tblCellMar>
          <w:top w:w="108" w:type="dxa"/>
          <w:bottom w:w="108" w:type="dxa"/>
        </w:tblCellMar>
        <w:tblLook w:val="04A0"/>
      </w:tblPr>
      <w:tblGrid>
        <w:gridCol w:w="1413"/>
        <w:gridCol w:w="567"/>
        <w:gridCol w:w="754"/>
        <w:gridCol w:w="1322"/>
        <w:gridCol w:w="1322"/>
        <w:gridCol w:w="1322"/>
        <w:gridCol w:w="2644"/>
      </w:tblGrid>
      <w:tr w14:paraId="7B4ABB31" w14:textId="77777777" w:rsidTr="00147EC5">
        <w:tblPrEx>
          <w:tblW w:w="0" w:type="auto"/>
          <w:tblLayout w:type="fixed"/>
          <w:tblCellMar>
            <w:top w:w="108" w:type="dxa"/>
            <w:bottom w:w="108" w:type="dxa"/>
          </w:tblCellMar>
          <w:tblLook w:val="04A0"/>
        </w:tblPrEx>
        <w:tc>
          <w:tcPr>
            <w:tcW w:w="1413" w:type="dxa"/>
          </w:tcPr>
          <w:p w:rsidR="00147EC5" w:rsidRPr="001142B2" w:rsidP="00147EC5" w14:paraId="6B735841" w14:textId="77777777">
            <w:pPr>
              <w:rPr>
                <w:sz w:val="20"/>
                <w:szCs w:val="20"/>
              </w:rPr>
            </w:pPr>
            <w:r w:rsidRPr="001142B2">
              <w:rPr>
                <w:sz w:val="20"/>
                <w:szCs w:val="20"/>
              </w:rPr>
              <w:t>Deltakere</w:t>
            </w:r>
            <w:r w:rsidRPr="001142B2" w:rsidR="00B4585C">
              <w:rPr>
                <w:sz w:val="20"/>
                <w:szCs w:val="20"/>
              </w:rPr>
              <w:t>:</w:t>
            </w:r>
          </w:p>
        </w:tc>
        <w:tc>
          <w:tcPr>
            <w:tcW w:w="7931" w:type="dxa"/>
            <w:gridSpan w:val="6"/>
          </w:tcPr>
          <w:p w:rsidR="00E33BCC" w:rsidRPr="001142B2" w14:paraId="430D9645" w14:textId="77777777">
            <w:pPr>
              <w:rPr>
                <w:sz w:val="20"/>
                <w:szCs w:val="20"/>
              </w:rPr>
            </w:pPr>
            <w:bookmarkStart w:id="0" w:name="Start"/>
            <w:bookmarkEnd w:id="0"/>
          </w:p>
        </w:tc>
      </w:tr>
      <w:tr w14:paraId="3D690734" w14:textId="77777777" w:rsidTr="00147EC5">
        <w:tblPrEx>
          <w:tblW w:w="0" w:type="auto"/>
          <w:tblLayout w:type="fixed"/>
          <w:tblCellMar>
            <w:top w:w="108" w:type="dxa"/>
            <w:bottom w:w="108" w:type="dxa"/>
          </w:tblCellMar>
          <w:tblLook w:val="04A0"/>
        </w:tblPrEx>
        <w:tc>
          <w:tcPr>
            <w:tcW w:w="1413" w:type="dxa"/>
          </w:tcPr>
          <w:p w:rsidR="00B4585C" w:rsidRPr="001142B2" w14:paraId="7CFC36BE" w14:textId="77777777">
            <w:pPr>
              <w:rPr>
                <w:sz w:val="20"/>
                <w:szCs w:val="20"/>
              </w:rPr>
            </w:pPr>
            <w:r w:rsidRPr="001142B2">
              <w:rPr>
                <w:sz w:val="20"/>
                <w:szCs w:val="20"/>
              </w:rPr>
              <w:t>Forfall:</w:t>
            </w:r>
          </w:p>
        </w:tc>
        <w:tc>
          <w:tcPr>
            <w:tcW w:w="7931" w:type="dxa"/>
            <w:gridSpan w:val="6"/>
          </w:tcPr>
          <w:p w:rsidR="00B4585C" w:rsidRPr="001142B2" w14:paraId="72CCFF3F" w14:textId="77777777">
            <w:pPr>
              <w:rPr>
                <w:sz w:val="20"/>
                <w:szCs w:val="20"/>
              </w:rPr>
            </w:pPr>
          </w:p>
        </w:tc>
      </w:tr>
      <w:tr w14:paraId="7AE21F10" w14:textId="77777777" w:rsidTr="00147EC5">
        <w:tblPrEx>
          <w:tblW w:w="0" w:type="auto"/>
          <w:tblLayout w:type="fixed"/>
          <w:tblCellMar>
            <w:top w:w="108" w:type="dxa"/>
            <w:bottom w:w="108" w:type="dxa"/>
          </w:tblCellMar>
          <w:tblLook w:val="04A0"/>
        </w:tblPrEx>
        <w:tc>
          <w:tcPr>
            <w:tcW w:w="1413" w:type="dxa"/>
          </w:tcPr>
          <w:p w:rsidR="00451AA0" w:rsidRPr="001142B2" w14:paraId="01461E5A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Møteleder: </w:t>
            </w:r>
          </w:p>
        </w:tc>
        <w:tc>
          <w:tcPr>
            <w:tcW w:w="7931" w:type="dxa"/>
            <w:gridSpan w:val="6"/>
          </w:tcPr>
          <w:p w:rsidR="00451AA0" w:rsidRPr="001142B2" w14:paraId="7A07089B" w14:textId="77777777">
            <w:pPr>
              <w:rPr>
                <w:sz w:val="20"/>
                <w:szCs w:val="20"/>
              </w:rPr>
            </w:pPr>
          </w:p>
        </w:tc>
      </w:tr>
      <w:tr w14:paraId="2A75D3C2" w14:textId="77777777" w:rsidTr="00147EC5">
        <w:tblPrEx>
          <w:tblW w:w="0" w:type="auto"/>
          <w:tblLayout w:type="fixed"/>
          <w:tblCellMar>
            <w:top w:w="108" w:type="dxa"/>
            <w:bottom w:w="108" w:type="dxa"/>
          </w:tblCellMar>
          <w:tblLook w:val="04A0"/>
        </w:tblPrEx>
        <w:tc>
          <w:tcPr>
            <w:tcW w:w="1413" w:type="dxa"/>
          </w:tcPr>
          <w:p w:rsidR="00B4585C" w:rsidRPr="001142B2" w14:paraId="4FCE9ED3" w14:textId="77777777">
            <w:pPr>
              <w:rPr>
                <w:sz w:val="20"/>
                <w:szCs w:val="20"/>
              </w:rPr>
            </w:pPr>
            <w:r w:rsidRPr="001142B2">
              <w:rPr>
                <w:sz w:val="20"/>
                <w:szCs w:val="20"/>
              </w:rPr>
              <w:t>Referent:</w:t>
            </w:r>
          </w:p>
        </w:tc>
        <w:tc>
          <w:tcPr>
            <w:tcW w:w="7931" w:type="dxa"/>
            <w:gridSpan w:val="6"/>
          </w:tcPr>
          <w:p w:rsidR="00B4585C" w:rsidRPr="001142B2" w14:paraId="44AFE1CA" w14:textId="77777777">
            <w:pPr>
              <w:rPr>
                <w:sz w:val="20"/>
                <w:szCs w:val="20"/>
              </w:rPr>
            </w:pPr>
          </w:p>
        </w:tc>
      </w:tr>
      <w:tr w14:paraId="41B83B04" w14:textId="77777777" w:rsidTr="00DE3EDA">
        <w:tblPrEx>
          <w:tblW w:w="0" w:type="auto"/>
          <w:tblLayout w:type="fixed"/>
          <w:tblCellMar>
            <w:top w:w="108" w:type="dxa"/>
            <w:bottom w:w="108" w:type="dxa"/>
          </w:tblCellMar>
          <w:tblLook w:val="04A0"/>
        </w:tblPrEx>
        <w:tc>
          <w:tcPr>
            <w:tcW w:w="1413" w:type="dxa"/>
          </w:tcPr>
          <w:p w:rsidR="009F7F03" w:rsidRPr="001142B2" w14:paraId="054976FF" w14:textId="77777777">
            <w:pPr>
              <w:rPr>
                <w:sz w:val="20"/>
                <w:szCs w:val="20"/>
              </w:rPr>
            </w:pPr>
            <w:r w:rsidRPr="001142B2">
              <w:rPr>
                <w:sz w:val="20"/>
                <w:szCs w:val="20"/>
              </w:rPr>
              <w:t>Møtedato:</w:t>
            </w:r>
          </w:p>
        </w:tc>
        <w:tc>
          <w:tcPr>
            <w:tcW w:w="1321" w:type="dxa"/>
            <w:gridSpan w:val="2"/>
          </w:tcPr>
          <w:p w:rsidR="009F7F03" w:rsidRPr="001142B2" w14:paraId="6E66CCFB" w14:textId="77777777">
            <w:pPr>
              <w:rPr>
                <w:sz w:val="20"/>
                <w:szCs w:val="20"/>
              </w:rPr>
            </w:pPr>
          </w:p>
        </w:tc>
        <w:tc>
          <w:tcPr>
            <w:tcW w:w="1322" w:type="dxa"/>
          </w:tcPr>
          <w:p w:rsidR="009F7F03" w:rsidRPr="001142B2" w14:paraId="78D2A9CC" w14:textId="77777777">
            <w:pPr>
              <w:rPr>
                <w:sz w:val="20"/>
                <w:szCs w:val="20"/>
              </w:rPr>
            </w:pPr>
            <w:r w:rsidRPr="001142B2">
              <w:rPr>
                <w:sz w:val="20"/>
                <w:szCs w:val="20"/>
              </w:rPr>
              <w:t>Møtetid:</w:t>
            </w:r>
          </w:p>
        </w:tc>
        <w:tc>
          <w:tcPr>
            <w:tcW w:w="1322" w:type="dxa"/>
          </w:tcPr>
          <w:p w:rsidR="009F7F03" w:rsidRPr="001142B2" w14:paraId="44C8F79D" w14:textId="77777777">
            <w:pPr>
              <w:rPr>
                <w:sz w:val="20"/>
                <w:szCs w:val="20"/>
              </w:rPr>
            </w:pPr>
          </w:p>
        </w:tc>
        <w:tc>
          <w:tcPr>
            <w:tcW w:w="1322" w:type="dxa"/>
          </w:tcPr>
          <w:p w:rsidR="009F7F03" w:rsidRPr="001142B2" w14:paraId="6CD0094A" w14:textId="77777777">
            <w:pPr>
              <w:rPr>
                <w:sz w:val="20"/>
                <w:szCs w:val="20"/>
              </w:rPr>
            </w:pPr>
            <w:r w:rsidRPr="001142B2">
              <w:rPr>
                <w:sz w:val="20"/>
                <w:szCs w:val="20"/>
              </w:rPr>
              <w:t>Møtested:</w:t>
            </w:r>
          </w:p>
        </w:tc>
        <w:tc>
          <w:tcPr>
            <w:tcW w:w="2644" w:type="dxa"/>
          </w:tcPr>
          <w:p w:rsidR="009F7F03" w:rsidRPr="001142B2" w14:paraId="04015220" w14:textId="77777777">
            <w:pPr>
              <w:rPr>
                <w:sz w:val="20"/>
                <w:szCs w:val="20"/>
              </w:rPr>
            </w:pPr>
          </w:p>
        </w:tc>
      </w:tr>
      <w:tr w14:paraId="244612FD" w14:textId="77777777" w:rsidTr="00E47064">
        <w:tblPrEx>
          <w:tblW w:w="0" w:type="auto"/>
          <w:tblLayout w:type="fixed"/>
          <w:tblCellMar>
            <w:top w:w="108" w:type="dxa"/>
            <w:bottom w:w="108" w:type="dxa"/>
          </w:tblCellMar>
          <w:tblLook w:val="04A0"/>
        </w:tblPrEx>
        <w:tc>
          <w:tcPr>
            <w:tcW w:w="1980" w:type="dxa"/>
            <w:gridSpan w:val="2"/>
          </w:tcPr>
          <w:p w:rsidR="00E47064" w:rsidRPr="001142B2" w14:paraId="53BCD46E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Programområde:</w:t>
            </w:r>
          </w:p>
        </w:tc>
        <w:tc>
          <w:tcPr>
            <w:tcW w:w="7364" w:type="dxa"/>
            <w:gridSpan w:val="5"/>
          </w:tcPr>
          <w:p w:rsidR="00E47064" w:rsidRPr="001142B2" w14:paraId="0E2E60D9" w14:textId="77777777">
            <w:pPr>
              <w:rPr>
                <w:sz w:val="20"/>
                <w:szCs w:val="20"/>
              </w:rPr>
            </w:pPr>
          </w:p>
        </w:tc>
      </w:tr>
    </w:tbl>
    <w:p w:rsidR="003608E1" w:rsidRPr="001142B2" w14:paraId="2F53498E" w14:textId="77777777">
      <w:pPr>
        <w:rPr>
          <w:sz w:val="20"/>
          <w:szCs w:val="20"/>
        </w:rPr>
      </w:pPr>
    </w:p>
    <w:p w:rsidR="00F3063E" w:rsidRPr="00E47064" w:rsidP="00E47064" w14:paraId="293997AA" w14:textId="77777777">
      <w:pPr>
        <w:rPr>
          <w:b/>
          <w:bCs/>
          <w:szCs w:val="22"/>
        </w:rPr>
      </w:pPr>
      <w:r w:rsidRPr="00E47064">
        <w:rPr>
          <w:b/>
          <w:bCs/>
          <w:szCs w:val="22"/>
        </w:rPr>
        <w:t>Bakgrunn</w:t>
      </w:r>
      <w:r w:rsidRPr="00E47064">
        <w:rPr>
          <w:b/>
          <w:bCs/>
          <w:szCs w:val="22"/>
        </w:rPr>
        <w:t xml:space="preserve"> for møtet:</w:t>
      </w:r>
    </w:p>
    <w:p w:rsidR="00E47064" w:rsidRPr="00E47064" w:rsidP="00E47064" w14:paraId="217C2EC0" w14:textId="77777777">
      <w:pPr>
        <w:rPr>
          <w:szCs w:val="22"/>
        </w:rPr>
      </w:pPr>
    </w:p>
    <w:p w:rsidR="00E47064" w:rsidRPr="00E47064" w:rsidP="00E47064" w14:paraId="341A34FF" w14:textId="77777777">
      <w:pPr>
        <w:rPr>
          <w:szCs w:val="22"/>
        </w:rPr>
      </w:pPr>
    </w:p>
    <w:p w:rsidR="00E47064" w:rsidRPr="00E47064" w:rsidP="00E47064" w14:paraId="6C6FEBC8" w14:textId="77777777">
      <w:pPr>
        <w:rPr>
          <w:b/>
          <w:bCs/>
          <w:szCs w:val="22"/>
        </w:rPr>
      </w:pPr>
      <w:r w:rsidRPr="00E47064">
        <w:rPr>
          <w:b/>
          <w:bCs/>
          <w:szCs w:val="22"/>
        </w:rPr>
        <w:t>Status skolegang</w:t>
      </w:r>
    </w:p>
    <w:p w:rsidR="00E47064" w:rsidRPr="00E47064" w:rsidP="00E47064" w14:paraId="1CB54CFF" w14:textId="77777777">
      <w:pPr>
        <w:pStyle w:val="ListParagraph"/>
        <w:numPr>
          <w:ilvl w:val="0"/>
          <w:numId w:val="2"/>
        </w:numPr>
        <w:rPr>
          <w:szCs w:val="22"/>
        </w:rPr>
      </w:pPr>
      <w:r w:rsidRPr="00E47064">
        <w:rPr>
          <w:szCs w:val="22"/>
        </w:rPr>
        <w:t>Faglig nivå:</w:t>
      </w:r>
    </w:p>
    <w:p w:rsidR="00E47064" w:rsidRPr="00E47064" w:rsidP="00E47064" w14:paraId="7257977E" w14:textId="77777777">
      <w:pPr>
        <w:pStyle w:val="ListParagraph"/>
        <w:numPr>
          <w:ilvl w:val="0"/>
          <w:numId w:val="2"/>
        </w:numPr>
        <w:rPr>
          <w:szCs w:val="22"/>
        </w:rPr>
      </w:pPr>
      <w:r w:rsidRPr="00E47064">
        <w:rPr>
          <w:szCs w:val="22"/>
        </w:rPr>
        <w:t>Sosialt:</w:t>
      </w:r>
    </w:p>
    <w:p w:rsidR="00E47064" w:rsidRPr="00E47064" w:rsidP="00E47064" w14:paraId="255BBA35" w14:textId="77777777">
      <w:pPr>
        <w:pStyle w:val="ListParagraph"/>
        <w:numPr>
          <w:ilvl w:val="0"/>
          <w:numId w:val="2"/>
        </w:numPr>
        <w:rPr>
          <w:szCs w:val="22"/>
        </w:rPr>
      </w:pPr>
      <w:r w:rsidRPr="00E47064">
        <w:rPr>
          <w:szCs w:val="22"/>
        </w:rPr>
        <w:t>Fravær:</w:t>
      </w:r>
    </w:p>
    <w:p w:rsidR="00E47064" w:rsidRPr="00E47064" w:rsidP="00E47064" w14:paraId="4B03396D" w14:textId="77777777">
      <w:pPr>
        <w:pStyle w:val="ListParagraph"/>
        <w:numPr>
          <w:ilvl w:val="0"/>
          <w:numId w:val="2"/>
        </w:numPr>
        <w:rPr>
          <w:szCs w:val="22"/>
        </w:rPr>
      </w:pPr>
      <w:r w:rsidRPr="00E47064">
        <w:rPr>
          <w:szCs w:val="22"/>
        </w:rPr>
        <w:t>Motivasjon og trivsel:</w:t>
      </w:r>
    </w:p>
    <w:p w:rsidR="00926007" w:rsidRPr="00E47064" w:rsidP="001E6708" w14:paraId="55BEF0F3" w14:textId="77777777">
      <w:pPr>
        <w:rPr>
          <w:szCs w:val="22"/>
        </w:rPr>
      </w:pPr>
    </w:p>
    <w:p w:rsidR="00E47064" w:rsidRPr="00E47064" w:rsidP="001E6708" w14:paraId="192E78C4" w14:textId="77777777">
      <w:pPr>
        <w:rPr>
          <w:b/>
          <w:bCs/>
          <w:szCs w:val="22"/>
        </w:rPr>
      </w:pPr>
      <w:r w:rsidRPr="00E47064">
        <w:rPr>
          <w:b/>
          <w:bCs/>
          <w:szCs w:val="22"/>
        </w:rPr>
        <w:t>Fritekst:</w:t>
      </w:r>
    </w:p>
    <w:p w:rsidR="00E47064" w:rsidRPr="00E47064" w:rsidP="001E6708" w14:paraId="26DBAC8E" w14:textId="77777777">
      <w:pPr>
        <w:rPr>
          <w:color w:val="EE0000"/>
          <w:szCs w:val="22"/>
        </w:rPr>
      </w:pPr>
      <w:r w:rsidRPr="00E47064">
        <w:rPr>
          <w:color w:val="EE0000"/>
          <w:szCs w:val="22"/>
        </w:rPr>
        <w:t xml:space="preserve">(Hva </w:t>
      </w:r>
      <w:r w:rsidR="004F2591">
        <w:rPr>
          <w:color w:val="EE0000"/>
          <w:szCs w:val="22"/>
        </w:rPr>
        <w:t>diskuteres/</w:t>
      </w:r>
      <w:r w:rsidRPr="00E47064">
        <w:rPr>
          <w:color w:val="EE0000"/>
          <w:szCs w:val="22"/>
        </w:rPr>
        <w:t xml:space="preserve">kommer fram i møtet?) </w:t>
      </w:r>
    </w:p>
    <w:p w:rsidR="00E47064" w:rsidRPr="00E47064" w:rsidP="001E6708" w14:paraId="547783A6" w14:textId="77777777">
      <w:pPr>
        <w:rPr>
          <w:color w:val="EE0000"/>
          <w:szCs w:val="22"/>
        </w:rPr>
      </w:pPr>
    </w:p>
    <w:p w:rsidR="00926007" w:rsidRPr="00E47064" w:rsidP="001E6708" w14:paraId="08025CC3" w14:textId="77777777">
      <w:pPr>
        <w:rPr>
          <w:szCs w:val="22"/>
        </w:rPr>
      </w:pPr>
    </w:p>
    <w:p w:rsidR="00D03D95" w:rsidRPr="00E47064" w:rsidP="005F35A9" w14:paraId="5DAD5611" w14:textId="77777777">
      <w:pPr>
        <w:autoSpaceDE/>
        <w:autoSpaceDN/>
        <w:spacing w:after="160" w:line="259" w:lineRule="auto"/>
        <w:rPr>
          <w:b/>
          <w:bCs/>
          <w:szCs w:val="22"/>
        </w:rPr>
      </w:pPr>
      <w:r w:rsidRPr="00E47064">
        <w:rPr>
          <w:b/>
          <w:bCs/>
          <w:szCs w:val="22"/>
        </w:rPr>
        <w:t>Hvordan er elevens stemme hørt:</w:t>
      </w:r>
    </w:p>
    <w:p w:rsidR="00810513" w:rsidRPr="00E47064" w:rsidP="00152189" w14:paraId="5DCBB0FA" w14:textId="77777777">
      <w:pPr>
        <w:rPr>
          <w:szCs w:val="22"/>
        </w:rPr>
      </w:pPr>
    </w:p>
    <w:p w:rsidR="00E47064" w:rsidRPr="00E47064" w:rsidP="00152189" w14:paraId="6A5148C0" w14:textId="77777777">
      <w:pPr>
        <w:rPr>
          <w:b/>
          <w:bCs/>
          <w:szCs w:val="22"/>
        </w:rPr>
      </w:pPr>
      <w:r w:rsidRPr="00E47064">
        <w:rPr>
          <w:b/>
          <w:bCs/>
          <w:szCs w:val="22"/>
        </w:rPr>
        <w:t>Videre avtaler og tiltak:</w:t>
      </w:r>
    </w:p>
    <w:p w:rsidR="00E47064" w:rsidRPr="00E47064" w:rsidP="00152189" w14:paraId="4B60D719" w14:textId="77777777">
      <w:pPr>
        <w:rPr>
          <w:b/>
          <w:bCs/>
          <w:szCs w:val="22"/>
        </w:rPr>
      </w:pPr>
    </w:p>
    <w:tbl>
      <w:tblPr>
        <w:tblStyle w:val="TableGrid"/>
        <w:tblW w:w="0" w:type="auto"/>
        <w:tblLook w:val="04A0"/>
      </w:tblPr>
      <w:tblGrid>
        <w:gridCol w:w="2336"/>
        <w:gridCol w:w="2336"/>
        <w:gridCol w:w="2336"/>
        <w:gridCol w:w="2336"/>
      </w:tblGrid>
      <w:tr w14:paraId="42DC994D" w14:textId="77777777" w:rsidTr="00E47064">
        <w:tblPrEx>
          <w:tblW w:w="0" w:type="auto"/>
          <w:tblLook w:val="04A0"/>
        </w:tblPrEx>
        <w:tc>
          <w:tcPr>
            <w:tcW w:w="2336" w:type="dxa"/>
          </w:tcPr>
          <w:p w:rsidR="00E47064" w:rsidRPr="00E47064" w:rsidP="00152189" w14:paraId="5D28C2C1" w14:textId="77777777">
            <w:pPr>
              <w:rPr>
                <w:b/>
                <w:bCs/>
                <w:szCs w:val="22"/>
              </w:rPr>
            </w:pPr>
            <w:r w:rsidRPr="00E47064">
              <w:rPr>
                <w:b/>
                <w:bCs/>
                <w:szCs w:val="22"/>
              </w:rPr>
              <w:t>Tiltak</w:t>
            </w:r>
          </w:p>
        </w:tc>
        <w:tc>
          <w:tcPr>
            <w:tcW w:w="2336" w:type="dxa"/>
          </w:tcPr>
          <w:p w:rsidR="00E47064" w:rsidRPr="00E47064" w:rsidP="00152189" w14:paraId="7FC45CCC" w14:textId="77777777">
            <w:pPr>
              <w:rPr>
                <w:b/>
                <w:bCs/>
                <w:szCs w:val="22"/>
              </w:rPr>
            </w:pPr>
            <w:r w:rsidRPr="00E47064">
              <w:rPr>
                <w:b/>
                <w:bCs/>
                <w:szCs w:val="22"/>
              </w:rPr>
              <w:t>Ansvarlig</w:t>
            </w:r>
          </w:p>
        </w:tc>
        <w:tc>
          <w:tcPr>
            <w:tcW w:w="2336" w:type="dxa"/>
          </w:tcPr>
          <w:p w:rsidR="00E47064" w:rsidRPr="00E47064" w:rsidP="00152189" w14:paraId="2B28F386" w14:textId="77777777">
            <w:pPr>
              <w:rPr>
                <w:b/>
                <w:bCs/>
                <w:szCs w:val="22"/>
              </w:rPr>
            </w:pPr>
            <w:r w:rsidRPr="00E47064">
              <w:rPr>
                <w:b/>
                <w:bCs/>
                <w:szCs w:val="22"/>
              </w:rPr>
              <w:t>Når</w:t>
            </w:r>
          </w:p>
        </w:tc>
        <w:tc>
          <w:tcPr>
            <w:tcW w:w="2336" w:type="dxa"/>
          </w:tcPr>
          <w:p w:rsidR="00E47064" w:rsidRPr="00E47064" w:rsidP="00152189" w14:paraId="5D13276E" w14:textId="77777777">
            <w:pPr>
              <w:rPr>
                <w:b/>
                <w:bCs/>
                <w:szCs w:val="22"/>
              </w:rPr>
            </w:pPr>
            <w:r w:rsidRPr="00E47064">
              <w:rPr>
                <w:b/>
                <w:bCs/>
                <w:szCs w:val="22"/>
              </w:rPr>
              <w:t>Evaluering</w:t>
            </w:r>
          </w:p>
        </w:tc>
      </w:tr>
      <w:tr w14:paraId="450B3532" w14:textId="77777777" w:rsidTr="00E47064">
        <w:tblPrEx>
          <w:tblW w:w="0" w:type="auto"/>
          <w:tblLook w:val="04A0"/>
        </w:tblPrEx>
        <w:tc>
          <w:tcPr>
            <w:tcW w:w="2336" w:type="dxa"/>
          </w:tcPr>
          <w:p w:rsidR="00E47064" w:rsidRPr="00E47064" w:rsidP="00152189" w14:paraId="23F1FFDB" w14:textId="77777777">
            <w:pPr>
              <w:rPr>
                <w:szCs w:val="22"/>
              </w:rPr>
            </w:pPr>
          </w:p>
        </w:tc>
        <w:tc>
          <w:tcPr>
            <w:tcW w:w="2336" w:type="dxa"/>
          </w:tcPr>
          <w:p w:rsidR="00E47064" w:rsidRPr="00E47064" w:rsidP="00152189" w14:paraId="15F14915" w14:textId="77777777">
            <w:pPr>
              <w:rPr>
                <w:szCs w:val="22"/>
              </w:rPr>
            </w:pPr>
          </w:p>
        </w:tc>
        <w:tc>
          <w:tcPr>
            <w:tcW w:w="2336" w:type="dxa"/>
          </w:tcPr>
          <w:p w:rsidR="00E47064" w:rsidRPr="00E47064" w:rsidP="00152189" w14:paraId="648D59E8" w14:textId="77777777">
            <w:pPr>
              <w:rPr>
                <w:szCs w:val="22"/>
              </w:rPr>
            </w:pPr>
          </w:p>
        </w:tc>
        <w:tc>
          <w:tcPr>
            <w:tcW w:w="2336" w:type="dxa"/>
          </w:tcPr>
          <w:p w:rsidR="00E47064" w:rsidRPr="00E47064" w:rsidP="00152189" w14:paraId="1DBF0ABA" w14:textId="77777777">
            <w:pPr>
              <w:rPr>
                <w:szCs w:val="22"/>
              </w:rPr>
            </w:pPr>
          </w:p>
        </w:tc>
      </w:tr>
      <w:tr w14:paraId="2EAB26AB" w14:textId="77777777" w:rsidTr="00E47064">
        <w:tblPrEx>
          <w:tblW w:w="0" w:type="auto"/>
          <w:tblLook w:val="04A0"/>
        </w:tblPrEx>
        <w:tc>
          <w:tcPr>
            <w:tcW w:w="2336" w:type="dxa"/>
          </w:tcPr>
          <w:p w:rsidR="00E47064" w:rsidRPr="00E47064" w:rsidP="00152189" w14:paraId="5A049EC5" w14:textId="77777777">
            <w:pPr>
              <w:rPr>
                <w:szCs w:val="22"/>
              </w:rPr>
            </w:pPr>
          </w:p>
        </w:tc>
        <w:tc>
          <w:tcPr>
            <w:tcW w:w="2336" w:type="dxa"/>
          </w:tcPr>
          <w:p w:rsidR="00E47064" w:rsidRPr="00E47064" w:rsidP="00152189" w14:paraId="7E4BE313" w14:textId="77777777">
            <w:pPr>
              <w:rPr>
                <w:szCs w:val="22"/>
              </w:rPr>
            </w:pPr>
          </w:p>
        </w:tc>
        <w:tc>
          <w:tcPr>
            <w:tcW w:w="2336" w:type="dxa"/>
          </w:tcPr>
          <w:p w:rsidR="00E47064" w:rsidRPr="00E47064" w:rsidP="00152189" w14:paraId="4053453E" w14:textId="77777777">
            <w:pPr>
              <w:rPr>
                <w:szCs w:val="22"/>
              </w:rPr>
            </w:pPr>
          </w:p>
        </w:tc>
        <w:tc>
          <w:tcPr>
            <w:tcW w:w="2336" w:type="dxa"/>
          </w:tcPr>
          <w:p w:rsidR="00E47064" w:rsidRPr="00E47064" w:rsidP="00152189" w14:paraId="55942062" w14:textId="77777777">
            <w:pPr>
              <w:rPr>
                <w:szCs w:val="22"/>
              </w:rPr>
            </w:pPr>
          </w:p>
        </w:tc>
      </w:tr>
    </w:tbl>
    <w:p w:rsidR="00E47064" w:rsidRPr="00E47064" w:rsidP="00152189" w14:paraId="76F74A81" w14:textId="77777777">
      <w:pPr>
        <w:rPr>
          <w:szCs w:val="22"/>
        </w:rPr>
      </w:pPr>
    </w:p>
    <w:p w:rsidR="00E47064" w:rsidRPr="00E47064" w:rsidP="00152189" w14:paraId="07F235A5" w14:textId="77777777">
      <w:pPr>
        <w:rPr>
          <w:szCs w:val="22"/>
        </w:rPr>
      </w:pPr>
    </w:p>
    <w:p w:rsidR="00E47064" w:rsidRPr="00E47064" w:rsidP="00152189" w14:paraId="7200BB4D" w14:textId="77777777">
      <w:pPr>
        <w:rPr>
          <w:b/>
          <w:bCs/>
          <w:szCs w:val="22"/>
        </w:rPr>
      </w:pPr>
      <w:r w:rsidRPr="00E47064">
        <w:rPr>
          <w:b/>
          <w:bCs/>
          <w:szCs w:val="22"/>
        </w:rPr>
        <w:t>Neste møte:</w:t>
      </w:r>
    </w:p>
    <w:p w:rsidR="00E47064" w:rsidRPr="00E47064" w:rsidP="00152189" w14:paraId="211E7A4D" w14:textId="77777777">
      <w:pPr>
        <w:rPr>
          <w:b/>
          <w:bCs/>
          <w:szCs w:val="22"/>
        </w:rPr>
      </w:pPr>
    </w:p>
    <w:p w:rsidR="00E47064" w:rsidRPr="00E47064" w:rsidP="00152189" w14:paraId="2946A33B" w14:textId="77777777">
      <w:pPr>
        <w:rPr>
          <w:b/>
          <w:bCs/>
          <w:szCs w:val="22"/>
        </w:rPr>
      </w:pPr>
    </w:p>
    <w:p w:rsidR="00E47064" w:rsidRPr="00E47064" w:rsidP="00152189" w14:paraId="15F0DE4F" w14:textId="77777777">
      <w:pPr>
        <w:rPr>
          <w:b/>
          <w:bCs/>
          <w:color w:val="EE0000"/>
          <w:szCs w:val="22"/>
        </w:rPr>
      </w:pPr>
      <w:r w:rsidRPr="00E47064">
        <w:rPr>
          <w:b/>
          <w:bCs/>
          <w:szCs w:val="22"/>
        </w:rPr>
        <w:t xml:space="preserve">Ref. </w:t>
      </w:r>
      <w:r w:rsidRPr="00E47064">
        <w:rPr>
          <w:b/>
          <w:bCs/>
          <w:szCs w:val="22"/>
        </w:rPr>
        <w:br/>
      </w:r>
      <w:r w:rsidRPr="00E47064">
        <w:rPr>
          <w:b/>
          <w:bCs/>
          <w:color w:val="EE0000"/>
          <w:szCs w:val="22"/>
        </w:rPr>
        <w:t>(navn)</w:t>
      </w:r>
    </w:p>
    <w:p w:rsidR="00E47064" w:rsidRPr="00E47064" w:rsidP="00152189" w14:paraId="548D484D" w14:textId="77777777">
      <w:pPr>
        <w:rPr>
          <w:b/>
          <w:bCs/>
          <w:color w:val="EE0000"/>
          <w:szCs w:val="22"/>
        </w:rPr>
      </w:pPr>
    </w:p>
    <w:p w:rsidR="00E47064" w:rsidRPr="00E47064" w:rsidP="00152189" w14:paraId="4B1B9660" w14:textId="77777777">
      <w:pPr>
        <w:rPr>
          <w:b/>
          <w:bCs/>
          <w:szCs w:val="22"/>
        </w:rPr>
      </w:pPr>
      <w:r w:rsidRPr="00E47064">
        <w:rPr>
          <w:color w:val="000000"/>
          <w:szCs w:val="22"/>
        </w:rPr>
        <w:t xml:space="preserve">Endringer eller innsigelser til referatet må gis skriftlig til </w:t>
      </w:r>
      <w:r w:rsidRPr="00E47064">
        <w:rPr>
          <w:color w:val="000000"/>
          <w:szCs w:val="22"/>
        </w:rPr>
        <w:t>undertegnede</w:t>
      </w:r>
      <w:r w:rsidRPr="00E47064">
        <w:rPr>
          <w:color w:val="000000"/>
          <w:szCs w:val="22"/>
        </w:rPr>
        <w:t xml:space="preserve"> innen to uker. </w:t>
      </w:r>
    </w:p>
    <w:sectPr w:rsidSect="009744F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134" w:bottom="1418" w:left="1418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endnote w:type="separator" w:id="0">
    <w:p w:rsidR="00A92A98" w:rsidP="00112746" w14:paraId="1AE0131F" w14:textId="77777777">
      <w:r>
        <w:separator/>
      </w:r>
    </w:p>
    <w:p w:rsidR="00A92A98" w14:paraId="214A3B52" w14:textId="77777777"/>
  </w:endnote>
  <w:endnote w:type="continuationSeparator" w:id="1">
    <w:p w:rsidR="00A92A98" w:rsidP="00112746" w14:paraId="1EF7B9B9" w14:textId="77777777">
      <w:r>
        <w:continuationSeparator/>
      </w:r>
    </w:p>
    <w:p w:rsidR="00A92A98" w14:paraId="209CA655" w14:textId="77777777"/>
  </w:endnote>
  <w:endnote w:type="continuationNotice" w:id="2">
    <w:p w:rsidR="00A92A98" w14:paraId="55CC577F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ork Sans">
    <w:charset w:val="00"/>
    <w:family w:val="auto"/>
    <w:pitch w:val="variable"/>
    <w:sig w:usb0="A00000FF" w:usb1="5000E07B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52189" w14:paraId="1770FBA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id w:val="-1627154518"/>
      <w:docPartObj>
        <w:docPartGallery w:val="Page Numbers (Bottom of Page)"/>
        <w:docPartUnique/>
      </w:docPartObj>
    </w:sdtPr>
    <w:sdtContent>
      <w:p w:rsidR="00310DC7" w14:paraId="53E98177" w14:textId="7777777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310DC7" w14:paraId="40189283" w14:textId="77777777">
    <w:pPr>
      <w:pStyle w:val="Footer"/>
    </w:pPr>
  </w:p>
  <w:p w:rsidR="0088196C" w:rsidP="00451AA0" w14:paraId="09B99518" w14:textId="77777777">
    <w:r>
      <w:t xml:space="preserve">    </w:t>
    </w:r>
    <w:r w:rsidR="008E46FF"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52189" w:rsidP="00DA6CBF" w14:paraId="5389539F" w14:textId="77777777">
    <w:pPr>
      <w:pStyle w:val="Footer"/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402"/>
      <w:gridCol w:w="3256"/>
      <w:gridCol w:w="2686"/>
    </w:tblGrid>
    <w:tr w14:paraId="2D621A5A" w14:textId="77777777" w:rsidTr="00DE3EDA">
      <w:tblPrEx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Ex>
      <w:trPr>
        <w:trHeight w:val="772"/>
      </w:trPr>
      <w:tc>
        <w:tcPr>
          <w:tcW w:w="3402" w:type="dxa"/>
          <w:hideMark/>
        </w:tcPr>
        <w:p w:rsidR="00285524" w:rsidP="00285524" w14:paraId="5659E349" w14:textId="77777777">
          <w:pPr>
            <w:pStyle w:val="Foo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margin">
                      <wp:posOffset>-10160</wp:posOffset>
                    </wp:positionH>
                    <wp:positionV relativeFrom="paragraph">
                      <wp:posOffset>7620</wp:posOffset>
                    </wp:positionV>
                    <wp:extent cx="2133600" cy="518160"/>
                    <wp:effectExtent l="0" t="0" r="0" b="0"/>
                    <wp:wrapNone/>
                    <wp:docPr id="8" name="Tekstboks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2133600" cy="5181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285524" w:rsidP="00285524" w14:textId="77777777">
                                <w:pPr>
                                  <w:pStyle w:val="Grunnleggendeavsnitt"/>
                                  <w:rPr>
                                    <w:rFonts w:ascii="Arial" w:hAnsi="Arial" w:cs="Arial"/>
                                    <w:b/>
                                    <w:bCs/>
                                    <w:color w:val="556464"/>
                                    <w:spacing w:val="3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56464"/>
                                    <w:spacing w:val="3"/>
                                    <w:sz w:val="16"/>
                                    <w:szCs w:val="16"/>
                                  </w:rPr>
                                  <w:t>Postadresse:</w:t>
                                </w:r>
                              </w:p>
                              <w:p w:rsidR="00285524" w:rsidRPr="00D21F62" w:rsidP="00285524" w14:textId="77777777">
                                <w:pPr>
                                  <w:pStyle w:val="Grunnleggendeavsnitt"/>
                                  <w:rPr>
                                    <w:rFonts w:ascii="Work Sans" w:hAnsi="Work Sans" w:cs="Arial"/>
                                    <w:color w:val="556464"/>
                                    <w:spacing w:val="3"/>
                                    <w:sz w:val="16"/>
                                    <w:szCs w:val="16"/>
                                  </w:rPr>
                                </w:pPr>
                                <w:r w:rsidRPr="00D21F62">
                                  <w:rPr>
                                    <w:rFonts w:ascii="Work Sans" w:hAnsi="Work Sans" w:cs="Arial"/>
                                    <w:color w:val="556464"/>
                                    <w:spacing w:val="3"/>
                                    <w:sz w:val="16"/>
                                    <w:szCs w:val="16"/>
                                  </w:rPr>
                                  <w:t>Troms fylkeskommune</w:t>
                                </w:r>
                              </w:p>
                              <w:p w:rsidR="00285524" w:rsidP="00285524" w14:textId="77777777">
                                <w:pPr>
                                  <w:rPr>
                                    <w:rFonts w:cs="Arial"/>
                                  </w:rPr>
                                </w:pPr>
                                <w:r>
                                  <w:rPr>
                                    <w:rFonts w:cs="Arial"/>
                                    <w:color w:val="556464"/>
                                    <w:spacing w:val="3"/>
                                    <w:sz w:val="16"/>
                                    <w:szCs w:val="16"/>
                                  </w:rPr>
                                  <w:t>Postboks 6600, 9296 Tromsø</w:t>
                                </w:r>
                              </w:p>
                            </w:txbxContent>
                          </wps:txbx>
    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8" o:spid="_x0000_s2049" type="#_x0000_t202" style="width:168pt;height:40.8pt;margin-top:0.6pt;margin-left:-0.8pt;mso-height-percent:0;mso-height-relative:margin;mso-position-horizontal-relative:margin;mso-width-percent:0;mso-width-relative:margin;mso-wrap-distance-bottom:0;mso-wrap-distance-left:9pt;mso-wrap-distance-right:9pt;mso-wrap-distance-top:0;mso-wrap-style:square;position:absolute;visibility:visible;v-text-anchor:top;z-index:251659264" filled="f" stroked="f" strokeweight="0.5pt">
                    <v:textbox>
                      <w:txbxContent>
                        <w:p w:rsidR="00285524" w:rsidP="00285524" w14:paraId="555B8566" w14:textId="77777777">
                          <w:pPr>
                            <w:pStyle w:val="Grunnleggendeavsnitt"/>
                            <w:rPr>
                              <w:rFonts w:ascii="Arial" w:hAnsi="Arial" w:cs="Arial"/>
                              <w:b/>
                              <w:bCs/>
                              <w:color w:val="556464"/>
                              <w:spacing w:val="3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56464"/>
                              <w:spacing w:val="3"/>
                              <w:sz w:val="16"/>
                              <w:szCs w:val="16"/>
                            </w:rPr>
                            <w:t>Postadresse:</w:t>
                          </w:r>
                        </w:p>
                        <w:p w:rsidR="00285524" w:rsidRPr="00D21F62" w:rsidP="00285524" w14:paraId="331987E7" w14:textId="77777777">
                          <w:pPr>
                            <w:pStyle w:val="Grunnleggendeavsnitt"/>
                            <w:rPr>
                              <w:rFonts w:ascii="Work Sans" w:hAnsi="Work Sans" w:cs="Arial"/>
                              <w:color w:val="556464"/>
                              <w:spacing w:val="3"/>
                              <w:sz w:val="16"/>
                              <w:szCs w:val="16"/>
                            </w:rPr>
                          </w:pPr>
                          <w:r w:rsidRPr="00D21F62">
                            <w:rPr>
                              <w:rFonts w:ascii="Work Sans" w:hAnsi="Work Sans" w:cs="Arial"/>
                              <w:color w:val="556464"/>
                              <w:spacing w:val="3"/>
                              <w:sz w:val="16"/>
                              <w:szCs w:val="16"/>
                            </w:rPr>
                            <w:t>Troms fylkeskommune</w:t>
                          </w:r>
                        </w:p>
                        <w:p w:rsidR="00285524" w:rsidP="00285524" w14:paraId="757F7E55" w14:textId="77777777">
                          <w:pPr>
                            <w:rPr>
                              <w:rFonts w:cs="Arial"/>
                            </w:rPr>
                          </w:pPr>
                          <w:r>
                            <w:rPr>
                              <w:rFonts w:cs="Arial"/>
                              <w:color w:val="556464"/>
                              <w:spacing w:val="3"/>
                              <w:sz w:val="16"/>
                              <w:szCs w:val="16"/>
                            </w:rPr>
                            <w:t>Postboks 6600, 9296 Tromsø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tc>
      <w:tc>
        <w:tcPr>
          <w:tcW w:w="3256" w:type="dxa"/>
          <w:hideMark/>
        </w:tcPr>
        <w:p w:rsidR="00285524" w:rsidP="00285524" w14:paraId="51715045" w14:textId="77777777">
          <w:pPr>
            <w:pStyle w:val="Foo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column">
                      <wp:posOffset>-53976</wp:posOffset>
                    </wp:positionH>
                    <wp:positionV relativeFrom="paragraph">
                      <wp:posOffset>5080</wp:posOffset>
                    </wp:positionV>
                    <wp:extent cx="2059305" cy="518160"/>
                    <wp:effectExtent l="0" t="0" r="0" b="0"/>
                    <wp:wrapNone/>
                    <wp:docPr id="7" name="Tekstboks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2059305" cy="5181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285524" w:rsidP="00285524" w14:textId="77777777">
                                <w:pPr>
                                  <w:pStyle w:val="Grunnleggendeavsnitt"/>
                                  <w:rPr>
                                    <w:rFonts w:ascii="Arial" w:hAnsi="Arial" w:cs="Arial"/>
                                    <w:color w:val="556464"/>
                                    <w:spacing w:val="3"/>
                                    <w:sz w:val="16"/>
                                    <w:szCs w:val="16"/>
                                    <w:lang w:val="de-DE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56464"/>
                                    <w:spacing w:val="3"/>
                                    <w:sz w:val="16"/>
                                    <w:szCs w:val="16"/>
                                    <w:lang w:val="de-DE"/>
                                  </w:rPr>
                                  <w:t>Kontakt:</w:t>
                                </w:r>
                              </w:p>
                              <w:p w:rsidR="00285524" w:rsidRPr="00D21F62" w:rsidP="00285524" w14:textId="77777777">
                                <w:pPr>
                                  <w:pStyle w:val="Grunnleggendeavsnitt"/>
                                  <w:rPr>
                                    <w:rFonts w:ascii="Work Sans" w:hAnsi="Work Sans" w:cs="Arial"/>
                                    <w:color w:val="556464"/>
                                    <w:spacing w:val="3"/>
                                    <w:sz w:val="16"/>
                                    <w:szCs w:val="16"/>
                                    <w:lang w:val="de-DE"/>
                                  </w:rPr>
                                </w:pPr>
                                <w:r w:rsidRPr="00D21F62">
                                  <w:rPr>
                                    <w:rFonts w:ascii="Work Sans" w:hAnsi="Work Sans" w:cs="Arial"/>
                                    <w:color w:val="556464"/>
                                    <w:spacing w:val="3"/>
                                    <w:sz w:val="16"/>
                                    <w:szCs w:val="16"/>
                                    <w:lang w:val="de-DE"/>
                                  </w:rPr>
                                  <w:t>E-post: postmottak@tromsfylke.no</w:t>
                                </w:r>
                              </w:p>
                              <w:p w:rsidR="00285524" w:rsidP="00285524" w14:textId="77777777">
                                <w:pPr>
                                  <w:rPr>
                                    <w:rFonts w:cs="Arial"/>
                                  </w:rPr>
                                </w:pPr>
                                <w:r>
                                  <w:rPr>
                                    <w:rFonts w:cs="Arial"/>
                                    <w:color w:val="556464"/>
                                    <w:spacing w:val="3"/>
                                    <w:sz w:val="16"/>
                                    <w:szCs w:val="16"/>
                                  </w:rPr>
                                  <w:t>Telefon: 77 75 50 00</w:t>
                                </w:r>
                              </w:p>
                            </w:txbxContent>
                          </wps:txbx>
    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kstboks 7" o:spid="_x0000_s2050" type="#_x0000_t202" style="width:162.15pt;height:40.8pt;margin-top:0.4pt;margin-left:-4.25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661312" filled="f" stroked="f" strokeweight="0.5pt">
                    <v:textbox>
                      <w:txbxContent>
                        <w:p w:rsidR="00285524" w:rsidP="00285524" w14:paraId="28FF09B9" w14:textId="77777777">
                          <w:pPr>
                            <w:pStyle w:val="Grunnleggendeavsnitt"/>
                            <w:rPr>
                              <w:rFonts w:ascii="Arial" w:hAnsi="Arial" w:cs="Arial"/>
                              <w:color w:val="556464"/>
                              <w:spacing w:val="3"/>
                              <w:sz w:val="16"/>
                              <w:szCs w:val="16"/>
                              <w:lang w:val="de-DE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56464"/>
                              <w:spacing w:val="3"/>
                              <w:sz w:val="16"/>
                              <w:szCs w:val="16"/>
                              <w:lang w:val="de-DE"/>
                            </w:rPr>
                            <w:t>Kontakt:</w:t>
                          </w:r>
                        </w:p>
                        <w:p w:rsidR="00285524" w:rsidRPr="00D21F62" w:rsidP="00285524" w14:paraId="5B24BD4C" w14:textId="77777777">
                          <w:pPr>
                            <w:pStyle w:val="Grunnleggendeavsnitt"/>
                            <w:rPr>
                              <w:rFonts w:ascii="Work Sans" w:hAnsi="Work Sans" w:cs="Arial"/>
                              <w:color w:val="556464"/>
                              <w:spacing w:val="3"/>
                              <w:sz w:val="16"/>
                              <w:szCs w:val="16"/>
                              <w:lang w:val="de-DE"/>
                            </w:rPr>
                          </w:pPr>
                          <w:r w:rsidRPr="00D21F62">
                            <w:rPr>
                              <w:rFonts w:ascii="Work Sans" w:hAnsi="Work Sans" w:cs="Arial"/>
                              <w:color w:val="556464"/>
                              <w:spacing w:val="3"/>
                              <w:sz w:val="16"/>
                              <w:szCs w:val="16"/>
                              <w:lang w:val="de-DE"/>
                            </w:rPr>
                            <w:t>E-post: postmottak@tromsfylke.no</w:t>
                          </w:r>
                        </w:p>
                        <w:p w:rsidR="00285524" w:rsidP="00285524" w14:paraId="2B7EE434" w14:textId="77777777">
                          <w:pPr>
                            <w:rPr>
                              <w:rFonts w:cs="Arial"/>
                            </w:rPr>
                          </w:pPr>
                          <w:r>
                            <w:rPr>
                              <w:rFonts w:cs="Arial"/>
                              <w:color w:val="556464"/>
                              <w:spacing w:val="3"/>
                              <w:sz w:val="16"/>
                              <w:szCs w:val="16"/>
                            </w:rPr>
                            <w:t>Telefon: 77 75 50 00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2686" w:type="dxa"/>
          <w:hideMark/>
        </w:tcPr>
        <w:p w:rsidR="00285524" w:rsidP="00285524" w14:paraId="03213E5D" w14:textId="77777777">
          <w:pPr>
            <w:pStyle w:val="Foo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column">
                      <wp:posOffset>635</wp:posOffset>
                    </wp:positionH>
                    <wp:positionV relativeFrom="paragraph">
                      <wp:posOffset>7620</wp:posOffset>
                    </wp:positionV>
                    <wp:extent cx="1485900" cy="518160"/>
                    <wp:effectExtent l="0" t="0" r="0" b="0"/>
                    <wp:wrapNone/>
                    <wp:docPr id="6" name="Tekstboks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1485900" cy="5181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285524" w:rsidP="00285524" w14:textId="77777777">
                                <w:pPr>
                                  <w:pStyle w:val="Grunnleggendeavsnitt"/>
                                  <w:rPr>
                                    <w:rFonts w:ascii="Arial" w:hAnsi="Arial" w:cs="Arial"/>
                                    <w:color w:val="556464"/>
                                    <w:spacing w:val="3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556464"/>
                                    <w:spacing w:val="3"/>
                                    <w:sz w:val="16"/>
                                    <w:szCs w:val="16"/>
                                  </w:rPr>
                                  <w:t>Nettside:</w:t>
                                </w:r>
                              </w:p>
                              <w:p w:rsidR="00285524" w:rsidP="00285524" w14:textId="77777777">
                                <w:pPr>
                                  <w:rPr>
                                    <w:rFonts w:cs="Arial"/>
                                  </w:rPr>
                                </w:pPr>
                                <w:r>
                                  <w:rPr>
                                    <w:rFonts w:cs="Arial"/>
                                    <w:color w:val="556464"/>
                                    <w:spacing w:val="3"/>
                                    <w:sz w:val="16"/>
                                    <w:szCs w:val="16"/>
                                  </w:rPr>
                                  <w:t>tromsfylke.no</w:t>
                                </w:r>
                              </w:p>
                            </w:txbxContent>
                          </wps:txbx>
    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kstboks 6" o:spid="_x0000_s2051" type="#_x0000_t202" style="width:117pt;height:40.8pt;margin-top:0.6pt;margin-left:0.05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663360" filled="f" stroked="f" strokeweight="0.5pt">
                    <v:textbox>
                      <w:txbxContent>
                        <w:p w:rsidR="00285524" w:rsidP="00285524" w14:paraId="6F26FB72" w14:textId="77777777">
                          <w:pPr>
                            <w:pStyle w:val="Grunnleggendeavsnitt"/>
                            <w:rPr>
                              <w:rFonts w:ascii="Arial" w:hAnsi="Arial" w:cs="Arial"/>
                              <w:color w:val="556464"/>
                              <w:spacing w:val="3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556464"/>
                              <w:spacing w:val="3"/>
                              <w:sz w:val="16"/>
                              <w:szCs w:val="16"/>
                            </w:rPr>
                            <w:t>Nettside:</w:t>
                          </w:r>
                        </w:p>
                        <w:p w:rsidR="00285524" w:rsidP="00285524" w14:paraId="45892DC3" w14:textId="77777777">
                          <w:pPr>
                            <w:rPr>
                              <w:rFonts w:cs="Arial"/>
                            </w:rPr>
                          </w:pPr>
                          <w:r>
                            <w:rPr>
                              <w:rFonts w:cs="Arial"/>
                              <w:color w:val="556464"/>
                              <w:spacing w:val="3"/>
                              <w:sz w:val="16"/>
                              <w:szCs w:val="16"/>
                            </w:rPr>
                            <w:t>tromsfylke.no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:rsidR="00285524" w:rsidRPr="0041065D" w:rsidP="00DA6CBF" w14:paraId="2799BAC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A92A98" w:rsidP="00112746" w14:paraId="31E26D22" w14:textId="77777777">
      <w:r>
        <w:separator/>
      </w:r>
    </w:p>
    <w:p w:rsidR="00A92A98" w14:paraId="56818891" w14:textId="77777777"/>
  </w:footnote>
  <w:footnote w:type="continuationSeparator" w:id="1">
    <w:p w:rsidR="00A92A98" w:rsidP="00112746" w14:paraId="203C892D" w14:textId="77777777">
      <w:r>
        <w:continuationSeparator/>
      </w:r>
    </w:p>
    <w:p w:rsidR="00A92A98" w14:paraId="4D674476" w14:textId="77777777"/>
  </w:footnote>
  <w:footnote w:type="continuationNotice" w:id="2">
    <w:p w:rsidR="00A92A98" w14:paraId="3BD4A7A5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52189" w14:paraId="57C45EF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52189" w14:paraId="4CF3FCFD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10DC7" w:rsidRPr="00152189" w:rsidP="00152189" w14:paraId="2A8EF964" w14:textId="77777777">
    <w:pPr>
      <w:pStyle w:val="Header"/>
    </w:pPr>
    <w:r>
      <w:rPr>
        <w:noProof/>
      </w:rPr>
      <w:drawing>
        <wp:inline distT="0" distB="0" distL="0" distR="0">
          <wp:extent cx="1752604" cy="423673"/>
          <wp:effectExtent l="0" t="0" r="0" b="0"/>
          <wp:docPr id="1" name="Bilde 1" descr="Et bilde som inneholder tekst, Font, logo, symbol&#10;&#10;Automatisk generer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e 1" descr="Et bilde som inneholder tekst, Font, logo, symbol&#10;&#10;Automatisk generert beskrivelse"/>
                  <pic:cNvPicPr/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4" cy="4236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7625168"/>
    <w:multiLevelType w:val="hybridMultilevel"/>
    <w:tmpl w:val="48EC023C"/>
    <w:lvl w:ilvl="0">
      <w:start w:val="12"/>
      <w:numFmt w:val="bullet"/>
      <w:lvlText w:val="-"/>
      <w:lvlJc w:val="left"/>
      <w:pPr>
        <w:ind w:left="720" w:hanging="360"/>
      </w:pPr>
      <w:rPr>
        <w:rFonts w:ascii="Work Sans" w:eastAsia="Times New Roman" w:hAnsi="Work Sans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042037"/>
    <w:multiLevelType w:val="hybridMultilevel"/>
    <w:tmpl w:val="DB08678C"/>
    <w:lvl w:ilvl="0">
      <w:start w:val="10"/>
      <w:numFmt w:val="bullet"/>
      <w:lvlText w:val="-"/>
      <w:lvlJc w:val="left"/>
      <w:pPr>
        <w:ind w:left="720" w:hanging="360"/>
      </w:pPr>
      <w:rPr>
        <w:rFonts w:ascii="Work Sans" w:eastAsia="Times New Roman" w:hAnsi="Work Sans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365186">
    <w:abstractNumId w:val="0"/>
  </w:num>
  <w:num w:numId="2" w16cid:durableId="330060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EC1"/>
    <w:rsid w:val="0000198D"/>
    <w:rsid w:val="0000462F"/>
    <w:rsid w:val="000152E8"/>
    <w:rsid w:val="00023EDD"/>
    <w:rsid w:val="0002497B"/>
    <w:rsid w:val="00024F4C"/>
    <w:rsid w:val="000304B4"/>
    <w:rsid w:val="00030E25"/>
    <w:rsid w:val="000315CC"/>
    <w:rsid w:val="000410BA"/>
    <w:rsid w:val="000425F7"/>
    <w:rsid w:val="00044109"/>
    <w:rsid w:val="00044BD1"/>
    <w:rsid w:val="00045A77"/>
    <w:rsid w:val="000471CF"/>
    <w:rsid w:val="000538C7"/>
    <w:rsid w:val="000549D6"/>
    <w:rsid w:val="000557A5"/>
    <w:rsid w:val="00055A12"/>
    <w:rsid w:val="00063186"/>
    <w:rsid w:val="000666FD"/>
    <w:rsid w:val="00067E9A"/>
    <w:rsid w:val="00070E65"/>
    <w:rsid w:val="00072683"/>
    <w:rsid w:val="00076716"/>
    <w:rsid w:val="00076DF7"/>
    <w:rsid w:val="0008504A"/>
    <w:rsid w:val="00086DAD"/>
    <w:rsid w:val="000A0498"/>
    <w:rsid w:val="000A2B6F"/>
    <w:rsid w:val="000B091D"/>
    <w:rsid w:val="000B1098"/>
    <w:rsid w:val="000B5825"/>
    <w:rsid w:val="000C6429"/>
    <w:rsid w:val="000C741E"/>
    <w:rsid w:val="000C7DC8"/>
    <w:rsid w:val="000D2187"/>
    <w:rsid w:val="000D23A9"/>
    <w:rsid w:val="000D60EA"/>
    <w:rsid w:val="000D663A"/>
    <w:rsid w:val="000E1F40"/>
    <w:rsid w:val="000E20CC"/>
    <w:rsid w:val="000E445E"/>
    <w:rsid w:val="000E5956"/>
    <w:rsid w:val="000E5E0F"/>
    <w:rsid w:val="00100317"/>
    <w:rsid w:val="00101145"/>
    <w:rsid w:val="001121AB"/>
    <w:rsid w:val="00112746"/>
    <w:rsid w:val="001142B2"/>
    <w:rsid w:val="001268AB"/>
    <w:rsid w:val="0013068A"/>
    <w:rsid w:val="001318C2"/>
    <w:rsid w:val="00136B0B"/>
    <w:rsid w:val="00143554"/>
    <w:rsid w:val="00145386"/>
    <w:rsid w:val="001468A2"/>
    <w:rsid w:val="00147C6E"/>
    <w:rsid w:val="00147EC5"/>
    <w:rsid w:val="00152189"/>
    <w:rsid w:val="00152ACD"/>
    <w:rsid w:val="00153869"/>
    <w:rsid w:val="00154704"/>
    <w:rsid w:val="0015796A"/>
    <w:rsid w:val="00165FA7"/>
    <w:rsid w:val="00166304"/>
    <w:rsid w:val="00167544"/>
    <w:rsid w:val="00171229"/>
    <w:rsid w:val="0017200E"/>
    <w:rsid w:val="00174582"/>
    <w:rsid w:val="0018429A"/>
    <w:rsid w:val="00187EF8"/>
    <w:rsid w:val="001902FC"/>
    <w:rsid w:val="001937C8"/>
    <w:rsid w:val="001A1FCC"/>
    <w:rsid w:val="001A66A7"/>
    <w:rsid w:val="001A77CE"/>
    <w:rsid w:val="001B1DB6"/>
    <w:rsid w:val="001C783B"/>
    <w:rsid w:val="001D674E"/>
    <w:rsid w:val="001E041D"/>
    <w:rsid w:val="001E0F46"/>
    <w:rsid w:val="001E4B67"/>
    <w:rsid w:val="001E6708"/>
    <w:rsid w:val="001E70D3"/>
    <w:rsid w:val="001F7F3A"/>
    <w:rsid w:val="002023AE"/>
    <w:rsid w:val="00206D0A"/>
    <w:rsid w:val="00212E2C"/>
    <w:rsid w:val="00213605"/>
    <w:rsid w:val="002138A2"/>
    <w:rsid w:val="00214850"/>
    <w:rsid w:val="002153C1"/>
    <w:rsid w:val="00222757"/>
    <w:rsid w:val="00232938"/>
    <w:rsid w:val="00233BA5"/>
    <w:rsid w:val="00243F9C"/>
    <w:rsid w:val="00246D44"/>
    <w:rsid w:val="0025114F"/>
    <w:rsid w:val="00254ADF"/>
    <w:rsid w:val="0025519C"/>
    <w:rsid w:val="00262E1E"/>
    <w:rsid w:val="00263850"/>
    <w:rsid w:val="00272ED7"/>
    <w:rsid w:val="00272F77"/>
    <w:rsid w:val="00277693"/>
    <w:rsid w:val="00281018"/>
    <w:rsid w:val="00281C6B"/>
    <w:rsid w:val="0028282D"/>
    <w:rsid w:val="00284B17"/>
    <w:rsid w:val="00285524"/>
    <w:rsid w:val="0029095C"/>
    <w:rsid w:val="00293A75"/>
    <w:rsid w:val="0029521F"/>
    <w:rsid w:val="002A0C74"/>
    <w:rsid w:val="002A39F2"/>
    <w:rsid w:val="002A7A33"/>
    <w:rsid w:val="002B75EB"/>
    <w:rsid w:val="002D44B5"/>
    <w:rsid w:val="002E17F9"/>
    <w:rsid w:val="002E5E37"/>
    <w:rsid w:val="002E7B64"/>
    <w:rsid w:val="00301FBC"/>
    <w:rsid w:val="00303D66"/>
    <w:rsid w:val="0030614F"/>
    <w:rsid w:val="00306E2B"/>
    <w:rsid w:val="00310DC7"/>
    <w:rsid w:val="00313E40"/>
    <w:rsid w:val="00323601"/>
    <w:rsid w:val="00325A6B"/>
    <w:rsid w:val="00331A86"/>
    <w:rsid w:val="00337B3D"/>
    <w:rsid w:val="00337E70"/>
    <w:rsid w:val="003439A6"/>
    <w:rsid w:val="003471AD"/>
    <w:rsid w:val="00354E7E"/>
    <w:rsid w:val="0035624C"/>
    <w:rsid w:val="003608E1"/>
    <w:rsid w:val="003627DD"/>
    <w:rsid w:val="00370871"/>
    <w:rsid w:val="00370F69"/>
    <w:rsid w:val="00373120"/>
    <w:rsid w:val="0037321A"/>
    <w:rsid w:val="00375558"/>
    <w:rsid w:val="00376C78"/>
    <w:rsid w:val="00377176"/>
    <w:rsid w:val="00381FBD"/>
    <w:rsid w:val="003877EF"/>
    <w:rsid w:val="00390C5A"/>
    <w:rsid w:val="003922F7"/>
    <w:rsid w:val="003961BB"/>
    <w:rsid w:val="003A6F1E"/>
    <w:rsid w:val="003A7EBD"/>
    <w:rsid w:val="003B1107"/>
    <w:rsid w:val="003B1815"/>
    <w:rsid w:val="003B43B8"/>
    <w:rsid w:val="003B43E1"/>
    <w:rsid w:val="003B5E6C"/>
    <w:rsid w:val="003C002C"/>
    <w:rsid w:val="003C00C1"/>
    <w:rsid w:val="003D0054"/>
    <w:rsid w:val="003D2414"/>
    <w:rsid w:val="003E30B1"/>
    <w:rsid w:val="003E52D5"/>
    <w:rsid w:val="0041065D"/>
    <w:rsid w:val="0041235F"/>
    <w:rsid w:val="00416C17"/>
    <w:rsid w:val="004210C0"/>
    <w:rsid w:val="00422E31"/>
    <w:rsid w:val="00423093"/>
    <w:rsid w:val="0043155C"/>
    <w:rsid w:val="00435354"/>
    <w:rsid w:val="0043654B"/>
    <w:rsid w:val="0044459C"/>
    <w:rsid w:val="00451AA0"/>
    <w:rsid w:val="004538F4"/>
    <w:rsid w:val="00455024"/>
    <w:rsid w:val="00456648"/>
    <w:rsid w:val="00457E50"/>
    <w:rsid w:val="00461F88"/>
    <w:rsid w:val="00462397"/>
    <w:rsid w:val="004760A6"/>
    <w:rsid w:val="004769D6"/>
    <w:rsid w:val="004903B5"/>
    <w:rsid w:val="00492175"/>
    <w:rsid w:val="00492F23"/>
    <w:rsid w:val="00493538"/>
    <w:rsid w:val="004A0B63"/>
    <w:rsid w:val="004A1716"/>
    <w:rsid w:val="004A6F53"/>
    <w:rsid w:val="004B10F4"/>
    <w:rsid w:val="004C07F2"/>
    <w:rsid w:val="004C1F29"/>
    <w:rsid w:val="004C2D1D"/>
    <w:rsid w:val="004D1437"/>
    <w:rsid w:val="004D3CFA"/>
    <w:rsid w:val="004E093F"/>
    <w:rsid w:val="004E0D40"/>
    <w:rsid w:val="004E0DAD"/>
    <w:rsid w:val="004F21FB"/>
    <w:rsid w:val="004F23C9"/>
    <w:rsid w:val="004F2591"/>
    <w:rsid w:val="004F34CC"/>
    <w:rsid w:val="00500C0E"/>
    <w:rsid w:val="00504C0C"/>
    <w:rsid w:val="00504FEB"/>
    <w:rsid w:val="005105CE"/>
    <w:rsid w:val="00513F3C"/>
    <w:rsid w:val="00520B41"/>
    <w:rsid w:val="005215C8"/>
    <w:rsid w:val="005248A3"/>
    <w:rsid w:val="005269EC"/>
    <w:rsid w:val="00533FB3"/>
    <w:rsid w:val="00540882"/>
    <w:rsid w:val="005512C9"/>
    <w:rsid w:val="00552926"/>
    <w:rsid w:val="00554334"/>
    <w:rsid w:val="0055766F"/>
    <w:rsid w:val="00557F5F"/>
    <w:rsid w:val="005603B1"/>
    <w:rsid w:val="00565D89"/>
    <w:rsid w:val="00567BEA"/>
    <w:rsid w:val="005747F7"/>
    <w:rsid w:val="005815AC"/>
    <w:rsid w:val="00586694"/>
    <w:rsid w:val="00586EC9"/>
    <w:rsid w:val="00587522"/>
    <w:rsid w:val="00590872"/>
    <w:rsid w:val="00591D0D"/>
    <w:rsid w:val="00595380"/>
    <w:rsid w:val="00596109"/>
    <w:rsid w:val="00596A7E"/>
    <w:rsid w:val="005B19A6"/>
    <w:rsid w:val="005B2790"/>
    <w:rsid w:val="005B3FD4"/>
    <w:rsid w:val="005B5B3D"/>
    <w:rsid w:val="005B7546"/>
    <w:rsid w:val="005C0921"/>
    <w:rsid w:val="005C13A3"/>
    <w:rsid w:val="005C3FED"/>
    <w:rsid w:val="005C62A5"/>
    <w:rsid w:val="005D05A1"/>
    <w:rsid w:val="005D68E8"/>
    <w:rsid w:val="005E1144"/>
    <w:rsid w:val="005E372D"/>
    <w:rsid w:val="005E435F"/>
    <w:rsid w:val="005E4F8B"/>
    <w:rsid w:val="005F35A9"/>
    <w:rsid w:val="0060172F"/>
    <w:rsid w:val="00607AA6"/>
    <w:rsid w:val="006240FA"/>
    <w:rsid w:val="00624362"/>
    <w:rsid w:val="00632E5F"/>
    <w:rsid w:val="006336A9"/>
    <w:rsid w:val="00641760"/>
    <w:rsid w:val="00642443"/>
    <w:rsid w:val="006456C8"/>
    <w:rsid w:val="00651500"/>
    <w:rsid w:val="006605A5"/>
    <w:rsid w:val="0066370A"/>
    <w:rsid w:val="00664658"/>
    <w:rsid w:val="00664850"/>
    <w:rsid w:val="00671534"/>
    <w:rsid w:val="00671F1E"/>
    <w:rsid w:val="00691964"/>
    <w:rsid w:val="0069270D"/>
    <w:rsid w:val="00693F05"/>
    <w:rsid w:val="006941FF"/>
    <w:rsid w:val="00694CFE"/>
    <w:rsid w:val="006951D8"/>
    <w:rsid w:val="006968B5"/>
    <w:rsid w:val="006A016D"/>
    <w:rsid w:val="006D6296"/>
    <w:rsid w:val="006E0A5B"/>
    <w:rsid w:val="006E0D3C"/>
    <w:rsid w:val="006E0E3D"/>
    <w:rsid w:val="006E2C48"/>
    <w:rsid w:val="006E3E28"/>
    <w:rsid w:val="006E53A5"/>
    <w:rsid w:val="006E6F6B"/>
    <w:rsid w:val="006F2DCB"/>
    <w:rsid w:val="00702081"/>
    <w:rsid w:val="00702340"/>
    <w:rsid w:val="007074F4"/>
    <w:rsid w:val="00710D4B"/>
    <w:rsid w:val="00712E7A"/>
    <w:rsid w:val="00713D67"/>
    <w:rsid w:val="00714B1A"/>
    <w:rsid w:val="00715DD1"/>
    <w:rsid w:val="007214A6"/>
    <w:rsid w:val="007215E3"/>
    <w:rsid w:val="00732C0C"/>
    <w:rsid w:val="00734076"/>
    <w:rsid w:val="007343EE"/>
    <w:rsid w:val="00740885"/>
    <w:rsid w:val="00741FB0"/>
    <w:rsid w:val="007427EF"/>
    <w:rsid w:val="00743AB6"/>
    <w:rsid w:val="00745109"/>
    <w:rsid w:val="00746C0D"/>
    <w:rsid w:val="00750E26"/>
    <w:rsid w:val="00755727"/>
    <w:rsid w:val="007557CA"/>
    <w:rsid w:val="00761A60"/>
    <w:rsid w:val="007745D2"/>
    <w:rsid w:val="00784EAB"/>
    <w:rsid w:val="007854F7"/>
    <w:rsid w:val="00785C6C"/>
    <w:rsid w:val="00786C48"/>
    <w:rsid w:val="00786C4C"/>
    <w:rsid w:val="00786F39"/>
    <w:rsid w:val="007A168A"/>
    <w:rsid w:val="007A1A23"/>
    <w:rsid w:val="007A4B1D"/>
    <w:rsid w:val="007A4F70"/>
    <w:rsid w:val="007A770D"/>
    <w:rsid w:val="007B126A"/>
    <w:rsid w:val="007B353C"/>
    <w:rsid w:val="007B4856"/>
    <w:rsid w:val="007C51DE"/>
    <w:rsid w:val="007D157D"/>
    <w:rsid w:val="007D15B6"/>
    <w:rsid w:val="007D2CF7"/>
    <w:rsid w:val="007D4FA6"/>
    <w:rsid w:val="007E1488"/>
    <w:rsid w:val="007F4495"/>
    <w:rsid w:val="007F5C0C"/>
    <w:rsid w:val="008075E0"/>
    <w:rsid w:val="00810513"/>
    <w:rsid w:val="00811C19"/>
    <w:rsid w:val="0081268F"/>
    <w:rsid w:val="008137BF"/>
    <w:rsid w:val="00813B60"/>
    <w:rsid w:val="00816E8B"/>
    <w:rsid w:val="00827B71"/>
    <w:rsid w:val="008318AA"/>
    <w:rsid w:val="008334B7"/>
    <w:rsid w:val="00833A5F"/>
    <w:rsid w:val="0083403C"/>
    <w:rsid w:val="008368A2"/>
    <w:rsid w:val="00841A77"/>
    <w:rsid w:val="00841EC6"/>
    <w:rsid w:val="00853F50"/>
    <w:rsid w:val="008577D2"/>
    <w:rsid w:val="00866BC5"/>
    <w:rsid w:val="00870626"/>
    <w:rsid w:val="008706BB"/>
    <w:rsid w:val="00872A3F"/>
    <w:rsid w:val="00873039"/>
    <w:rsid w:val="0087458E"/>
    <w:rsid w:val="00874938"/>
    <w:rsid w:val="00880590"/>
    <w:rsid w:val="0088196C"/>
    <w:rsid w:val="008861AB"/>
    <w:rsid w:val="00895E59"/>
    <w:rsid w:val="008B5436"/>
    <w:rsid w:val="008C1A7E"/>
    <w:rsid w:val="008C3D62"/>
    <w:rsid w:val="008D1702"/>
    <w:rsid w:val="008E46FF"/>
    <w:rsid w:val="008E5B9A"/>
    <w:rsid w:val="008F2101"/>
    <w:rsid w:val="008F3BE9"/>
    <w:rsid w:val="00901CB5"/>
    <w:rsid w:val="00903C6B"/>
    <w:rsid w:val="0091127C"/>
    <w:rsid w:val="00912A80"/>
    <w:rsid w:val="00926007"/>
    <w:rsid w:val="00927B96"/>
    <w:rsid w:val="009306D0"/>
    <w:rsid w:val="0093397E"/>
    <w:rsid w:val="00933B63"/>
    <w:rsid w:val="00933BFB"/>
    <w:rsid w:val="00933FB1"/>
    <w:rsid w:val="0093547C"/>
    <w:rsid w:val="00937F86"/>
    <w:rsid w:val="0094402B"/>
    <w:rsid w:val="0094455D"/>
    <w:rsid w:val="00946B89"/>
    <w:rsid w:val="00951BD6"/>
    <w:rsid w:val="00954A82"/>
    <w:rsid w:val="00954F59"/>
    <w:rsid w:val="009558C2"/>
    <w:rsid w:val="009575D9"/>
    <w:rsid w:val="00972641"/>
    <w:rsid w:val="009743FE"/>
    <w:rsid w:val="009744F9"/>
    <w:rsid w:val="00974ED5"/>
    <w:rsid w:val="00976A4C"/>
    <w:rsid w:val="00981FBD"/>
    <w:rsid w:val="00990778"/>
    <w:rsid w:val="00992CEE"/>
    <w:rsid w:val="0099623B"/>
    <w:rsid w:val="009B110F"/>
    <w:rsid w:val="009B219E"/>
    <w:rsid w:val="009C13A9"/>
    <w:rsid w:val="009C1B0D"/>
    <w:rsid w:val="009D30A8"/>
    <w:rsid w:val="009D7178"/>
    <w:rsid w:val="009E4370"/>
    <w:rsid w:val="009E4727"/>
    <w:rsid w:val="009E5BAF"/>
    <w:rsid w:val="009E7187"/>
    <w:rsid w:val="009F1098"/>
    <w:rsid w:val="009F531E"/>
    <w:rsid w:val="009F7100"/>
    <w:rsid w:val="009F7F03"/>
    <w:rsid w:val="00A12DDD"/>
    <w:rsid w:val="00A16ABE"/>
    <w:rsid w:val="00A209A4"/>
    <w:rsid w:val="00A21F9D"/>
    <w:rsid w:val="00A2582E"/>
    <w:rsid w:val="00A26C96"/>
    <w:rsid w:val="00A32979"/>
    <w:rsid w:val="00A36A39"/>
    <w:rsid w:val="00A605D1"/>
    <w:rsid w:val="00A64009"/>
    <w:rsid w:val="00A715E4"/>
    <w:rsid w:val="00A74A83"/>
    <w:rsid w:val="00A755F4"/>
    <w:rsid w:val="00A75DF0"/>
    <w:rsid w:val="00A776FC"/>
    <w:rsid w:val="00A826B8"/>
    <w:rsid w:val="00A849EA"/>
    <w:rsid w:val="00A92A98"/>
    <w:rsid w:val="00A94EFE"/>
    <w:rsid w:val="00A9789A"/>
    <w:rsid w:val="00AA1931"/>
    <w:rsid w:val="00AA24E8"/>
    <w:rsid w:val="00AA3EE0"/>
    <w:rsid w:val="00AA510A"/>
    <w:rsid w:val="00AA5CF8"/>
    <w:rsid w:val="00AB1B13"/>
    <w:rsid w:val="00AB6E67"/>
    <w:rsid w:val="00AC0E7A"/>
    <w:rsid w:val="00AD0C27"/>
    <w:rsid w:val="00AD327A"/>
    <w:rsid w:val="00AD4D37"/>
    <w:rsid w:val="00AE3E38"/>
    <w:rsid w:val="00AE50BF"/>
    <w:rsid w:val="00AF0EC9"/>
    <w:rsid w:val="00AF1C59"/>
    <w:rsid w:val="00AF202A"/>
    <w:rsid w:val="00AF20C0"/>
    <w:rsid w:val="00B076A8"/>
    <w:rsid w:val="00B142E3"/>
    <w:rsid w:val="00B16CDB"/>
    <w:rsid w:val="00B229DE"/>
    <w:rsid w:val="00B23C78"/>
    <w:rsid w:val="00B30C84"/>
    <w:rsid w:val="00B319D3"/>
    <w:rsid w:val="00B34D3A"/>
    <w:rsid w:val="00B366A3"/>
    <w:rsid w:val="00B378AF"/>
    <w:rsid w:val="00B41305"/>
    <w:rsid w:val="00B442D9"/>
    <w:rsid w:val="00B44870"/>
    <w:rsid w:val="00B4585C"/>
    <w:rsid w:val="00B45DB3"/>
    <w:rsid w:val="00B46644"/>
    <w:rsid w:val="00B5031A"/>
    <w:rsid w:val="00B53BB3"/>
    <w:rsid w:val="00B56DC0"/>
    <w:rsid w:val="00B574F0"/>
    <w:rsid w:val="00B57CBB"/>
    <w:rsid w:val="00B60F6B"/>
    <w:rsid w:val="00B77FE0"/>
    <w:rsid w:val="00B812B1"/>
    <w:rsid w:val="00B84355"/>
    <w:rsid w:val="00B907AD"/>
    <w:rsid w:val="00B93B18"/>
    <w:rsid w:val="00B9576D"/>
    <w:rsid w:val="00BA0506"/>
    <w:rsid w:val="00BA1BD1"/>
    <w:rsid w:val="00BA2D24"/>
    <w:rsid w:val="00BC782A"/>
    <w:rsid w:val="00BC7D81"/>
    <w:rsid w:val="00BD0458"/>
    <w:rsid w:val="00BD6280"/>
    <w:rsid w:val="00BF0EB6"/>
    <w:rsid w:val="00BF2CEB"/>
    <w:rsid w:val="00BF4B05"/>
    <w:rsid w:val="00BF4F2B"/>
    <w:rsid w:val="00C06746"/>
    <w:rsid w:val="00C0780A"/>
    <w:rsid w:val="00C1378C"/>
    <w:rsid w:val="00C14C11"/>
    <w:rsid w:val="00C177B5"/>
    <w:rsid w:val="00C236BF"/>
    <w:rsid w:val="00C23EF3"/>
    <w:rsid w:val="00C3404C"/>
    <w:rsid w:val="00C34B14"/>
    <w:rsid w:val="00C40636"/>
    <w:rsid w:val="00C40E2F"/>
    <w:rsid w:val="00C439EC"/>
    <w:rsid w:val="00C44CA2"/>
    <w:rsid w:val="00C52232"/>
    <w:rsid w:val="00C60DE6"/>
    <w:rsid w:val="00C61406"/>
    <w:rsid w:val="00C6151F"/>
    <w:rsid w:val="00C6751C"/>
    <w:rsid w:val="00C7174E"/>
    <w:rsid w:val="00C72875"/>
    <w:rsid w:val="00C75C96"/>
    <w:rsid w:val="00C80BCC"/>
    <w:rsid w:val="00C84A07"/>
    <w:rsid w:val="00C92EC8"/>
    <w:rsid w:val="00C94476"/>
    <w:rsid w:val="00C97D3F"/>
    <w:rsid w:val="00CA329D"/>
    <w:rsid w:val="00CA6340"/>
    <w:rsid w:val="00CB780A"/>
    <w:rsid w:val="00CC2980"/>
    <w:rsid w:val="00CC604D"/>
    <w:rsid w:val="00CD3186"/>
    <w:rsid w:val="00CD33E7"/>
    <w:rsid w:val="00CD360D"/>
    <w:rsid w:val="00CE0D5A"/>
    <w:rsid w:val="00CE1064"/>
    <w:rsid w:val="00CE14A4"/>
    <w:rsid w:val="00CE2ABE"/>
    <w:rsid w:val="00D00E2C"/>
    <w:rsid w:val="00D03D95"/>
    <w:rsid w:val="00D04505"/>
    <w:rsid w:val="00D079C6"/>
    <w:rsid w:val="00D16C08"/>
    <w:rsid w:val="00D16E3D"/>
    <w:rsid w:val="00D17245"/>
    <w:rsid w:val="00D211B5"/>
    <w:rsid w:val="00D216E2"/>
    <w:rsid w:val="00D21F62"/>
    <w:rsid w:val="00D24056"/>
    <w:rsid w:val="00D2656A"/>
    <w:rsid w:val="00D27F2F"/>
    <w:rsid w:val="00D34947"/>
    <w:rsid w:val="00D34C93"/>
    <w:rsid w:val="00D430D6"/>
    <w:rsid w:val="00D44776"/>
    <w:rsid w:val="00D45F43"/>
    <w:rsid w:val="00D47402"/>
    <w:rsid w:val="00D61D1C"/>
    <w:rsid w:val="00D63907"/>
    <w:rsid w:val="00D63F29"/>
    <w:rsid w:val="00D644D9"/>
    <w:rsid w:val="00D64DD7"/>
    <w:rsid w:val="00D65BB8"/>
    <w:rsid w:val="00D745D0"/>
    <w:rsid w:val="00D75915"/>
    <w:rsid w:val="00D7665D"/>
    <w:rsid w:val="00D81023"/>
    <w:rsid w:val="00D85C52"/>
    <w:rsid w:val="00D90AB5"/>
    <w:rsid w:val="00DA0A04"/>
    <w:rsid w:val="00DA1FEB"/>
    <w:rsid w:val="00DA6CBF"/>
    <w:rsid w:val="00DA71EA"/>
    <w:rsid w:val="00DB1E61"/>
    <w:rsid w:val="00DB5F86"/>
    <w:rsid w:val="00DC420D"/>
    <w:rsid w:val="00DD0067"/>
    <w:rsid w:val="00DD206B"/>
    <w:rsid w:val="00DE3EDA"/>
    <w:rsid w:val="00DF0B26"/>
    <w:rsid w:val="00DF343C"/>
    <w:rsid w:val="00DF6241"/>
    <w:rsid w:val="00E01FF7"/>
    <w:rsid w:val="00E03F10"/>
    <w:rsid w:val="00E04263"/>
    <w:rsid w:val="00E10EBB"/>
    <w:rsid w:val="00E11E7E"/>
    <w:rsid w:val="00E1296A"/>
    <w:rsid w:val="00E15DF6"/>
    <w:rsid w:val="00E23547"/>
    <w:rsid w:val="00E24443"/>
    <w:rsid w:val="00E2548F"/>
    <w:rsid w:val="00E301C0"/>
    <w:rsid w:val="00E33BAE"/>
    <w:rsid w:val="00E33BCC"/>
    <w:rsid w:val="00E37CA0"/>
    <w:rsid w:val="00E40787"/>
    <w:rsid w:val="00E42774"/>
    <w:rsid w:val="00E43334"/>
    <w:rsid w:val="00E47064"/>
    <w:rsid w:val="00E53D92"/>
    <w:rsid w:val="00E60445"/>
    <w:rsid w:val="00E60776"/>
    <w:rsid w:val="00E619D6"/>
    <w:rsid w:val="00E677AC"/>
    <w:rsid w:val="00E73DDE"/>
    <w:rsid w:val="00E81122"/>
    <w:rsid w:val="00E845F3"/>
    <w:rsid w:val="00E9567F"/>
    <w:rsid w:val="00E968E7"/>
    <w:rsid w:val="00EB405F"/>
    <w:rsid w:val="00EB4B2E"/>
    <w:rsid w:val="00EB6358"/>
    <w:rsid w:val="00EC01F2"/>
    <w:rsid w:val="00EC2C76"/>
    <w:rsid w:val="00EC579A"/>
    <w:rsid w:val="00EC6280"/>
    <w:rsid w:val="00ED3CEF"/>
    <w:rsid w:val="00ED71FE"/>
    <w:rsid w:val="00ED7F47"/>
    <w:rsid w:val="00EF2BDE"/>
    <w:rsid w:val="00EF644F"/>
    <w:rsid w:val="00F0019A"/>
    <w:rsid w:val="00F01C42"/>
    <w:rsid w:val="00F133D0"/>
    <w:rsid w:val="00F1488C"/>
    <w:rsid w:val="00F15BAD"/>
    <w:rsid w:val="00F2057A"/>
    <w:rsid w:val="00F22F8B"/>
    <w:rsid w:val="00F2364B"/>
    <w:rsid w:val="00F266ED"/>
    <w:rsid w:val="00F3063E"/>
    <w:rsid w:val="00F3252D"/>
    <w:rsid w:val="00F356BA"/>
    <w:rsid w:val="00F37461"/>
    <w:rsid w:val="00F376B0"/>
    <w:rsid w:val="00F43825"/>
    <w:rsid w:val="00F444A9"/>
    <w:rsid w:val="00F44670"/>
    <w:rsid w:val="00F52517"/>
    <w:rsid w:val="00F545DC"/>
    <w:rsid w:val="00F60EC1"/>
    <w:rsid w:val="00F61373"/>
    <w:rsid w:val="00F704A6"/>
    <w:rsid w:val="00F711BE"/>
    <w:rsid w:val="00F7482B"/>
    <w:rsid w:val="00F75B5F"/>
    <w:rsid w:val="00F80809"/>
    <w:rsid w:val="00F8287A"/>
    <w:rsid w:val="00F82F36"/>
    <w:rsid w:val="00F91D5E"/>
    <w:rsid w:val="00F94B13"/>
    <w:rsid w:val="00FA42A8"/>
    <w:rsid w:val="00FA59AF"/>
    <w:rsid w:val="00FB54CA"/>
    <w:rsid w:val="00FC745F"/>
    <w:rsid w:val="00FD3C7D"/>
    <w:rsid w:val="00FE18AE"/>
    <w:rsid w:val="00FE651A"/>
    <w:rsid w:val="00FE7806"/>
    <w:rsid w:val="00FF15C5"/>
    <w:rsid w:val="00FF17BF"/>
    <w:rsid w:val="00FF35ED"/>
    <w:rsid w:val="00FF6A3C"/>
  </w:rsids>
  <m:mathPr>
    <m:mathFont m:val="Cambria Math"/>
  </m:mathPr>
  <w:themeFontLang w:val="nb-N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3B8EE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2189"/>
    <w:pPr>
      <w:autoSpaceDE w:val="0"/>
      <w:autoSpaceDN w:val="0"/>
      <w:spacing w:after="0" w:line="240" w:lineRule="auto"/>
    </w:pPr>
    <w:rPr>
      <w:rFonts w:ascii="Work Sans" w:eastAsia="Times New Roman" w:hAnsi="Work Sans" w:cs="Times New Roman"/>
      <w:szCs w:val="24"/>
      <w:lang w:eastAsia="nb-NO"/>
    </w:rPr>
  </w:style>
  <w:style w:type="paragraph" w:styleId="Heading1">
    <w:name w:val="heading 1"/>
    <w:basedOn w:val="Normal"/>
    <w:next w:val="Normal"/>
    <w:link w:val="Overskrift1Tegn"/>
    <w:uiPriority w:val="9"/>
    <w:qFormat/>
    <w:rsid w:val="00D16E3D"/>
    <w:pPr>
      <w:keepNext/>
      <w:keepLines/>
      <w:spacing w:before="240" w:after="24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Overskrift2Tegn"/>
    <w:uiPriority w:val="9"/>
    <w:unhideWhenUsed/>
    <w:qFormat/>
    <w:rsid w:val="00D16E3D"/>
    <w:pPr>
      <w:keepNext/>
      <w:keepLines/>
      <w:spacing w:before="40"/>
      <w:outlineLvl w:val="1"/>
    </w:pPr>
    <w:rPr>
      <w:rFonts w:eastAsiaTheme="majorEastAsia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Overskrift3Tegn"/>
    <w:uiPriority w:val="9"/>
    <w:unhideWhenUsed/>
    <w:qFormat/>
    <w:rsid w:val="008F2101"/>
    <w:pPr>
      <w:keepNext/>
      <w:keepLines/>
      <w:spacing w:before="40"/>
      <w:outlineLvl w:val="2"/>
    </w:pPr>
    <w:rPr>
      <w:rFonts w:eastAsiaTheme="majorEastAsia" w:cstheme="majorBid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2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BunntekstTegn"/>
    <w:uiPriority w:val="99"/>
    <w:rsid w:val="00552926"/>
    <w:rPr>
      <w:sz w:val="20"/>
    </w:rPr>
  </w:style>
  <w:style w:type="character" w:customStyle="1" w:styleId="BunntekstTegn">
    <w:name w:val="Bunntekst Tegn"/>
    <w:basedOn w:val="DefaultParagraphFont"/>
    <w:link w:val="Footer"/>
    <w:uiPriority w:val="99"/>
    <w:rsid w:val="00552926"/>
    <w:rPr>
      <w:rFonts w:ascii="Calibri" w:eastAsia="Times New Roman" w:hAnsi="Calibri" w:cs="Times New Roman"/>
      <w:sz w:val="20"/>
      <w:szCs w:val="24"/>
      <w:lang w:eastAsia="nb-NO"/>
    </w:rPr>
  </w:style>
  <w:style w:type="character" w:styleId="Hyperlink">
    <w:name w:val="Hyperlink"/>
    <w:basedOn w:val="DefaultParagraphFont"/>
    <w:uiPriority w:val="99"/>
    <w:unhideWhenUsed/>
    <w:rsid w:val="00112746"/>
    <w:rPr>
      <w:color w:val="0563C1" w:themeColor="hyperlink"/>
      <w:u w:val="single"/>
    </w:rPr>
  </w:style>
  <w:style w:type="paragraph" w:styleId="Header">
    <w:name w:val="header"/>
    <w:basedOn w:val="Normal"/>
    <w:link w:val="TopptekstTegn"/>
    <w:uiPriority w:val="99"/>
    <w:unhideWhenUsed/>
    <w:rsid w:val="00112746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DefaultParagraphFont"/>
    <w:link w:val="Header"/>
    <w:uiPriority w:val="99"/>
    <w:rsid w:val="00112746"/>
  </w:style>
  <w:style w:type="paragraph" w:customStyle="1" w:styleId="Enkeltlinje">
    <w:name w:val="Enkeltlinje"/>
    <w:basedOn w:val="Normal"/>
    <w:uiPriority w:val="99"/>
    <w:rsid w:val="005248A3"/>
    <w:pPr>
      <w:tabs>
        <w:tab w:val="left" w:pos="1701"/>
        <w:tab w:val="left" w:pos="5670"/>
        <w:tab w:val="left" w:pos="7371"/>
      </w:tabs>
    </w:pPr>
  </w:style>
  <w:style w:type="character" w:customStyle="1" w:styleId="Overskrift1Tegn">
    <w:name w:val="Overskrift 1 Tegn"/>
    <w:basedOn w:val="DefaultParagraphFont"/>
    <w:link w:val="Heading1"/>
    <w:uiPriority w:val="9"/>
    <w:rsid w:val="00D16E3D"/>
    <w:rPr>
      <w:rFonts w:ascii="Montserrat" w:hAnsi="Montserrat" w:eastAsiaTheme="majorEastAsia" w:cstheme="majorBidi"/>
      <w:b/>
      <w:sz w:val="28"/>
      <w:szCs w:val="32"/>
      <w:lang w:eastAsia="nb-NO"/>
    </w:rPr>
  </w:style>
  <w:style w:type="character" w:styleId="PlaceholderText">
    <w:name w:val="Placeholder Text"/>
    <w:basedOn w:val="DefaultParagraphFont"/>
    <w:uiPriority w:val="99"/>
    <w:semiHidden/>
    <w:rsid w:val="00810513"/>
    <w:rPr>
      <w:color w:val="808080"/>
    </w:rPr>
  </w:style>
  <w:style w:type="character" w:customStyle="1" w:styleId="Ulstomtale1">
    <w:name w:val="Uløst omtale1"/>
    <w:basedOn w:val="DefaultParagraphFont"/>
    <w:uiPriority w:val="99"/>
    <w:semiHidden/>
    <w:unhideWhenUsed/>
    <w:rsid w:val="00624362"/>
    <w:rPr>
      <w:color w:val="808080"/>
      <w:shd w:val="clear" w:color="auto" w:fill="E6E6E6"/>
    </w:rPr>
  </w:style>
  <w:style w:type="character" w:customStyle="1" w:styleId="Overskrift2Tegn">
    <w:name w:val="Overskrift 2 Tegn"/>
    <w:basedOn w:val="DefaultParagraphFont"/>
    <w:link w:val="Heading2"/>
    <w:uiPriority w:val="9"/>
    <w:rsid w:val="00D16E3D"/>
    <w:rPr>
      <w:rFonts w:ascii="Montserrat" w:hAnsi="Montserrat" w:eastAsiaTheme="majorEastAsia" w:cstheme="majorBidi"/>
      <w:b/>
      <w:sz w:val="24"/>
      <w:szCs w:val="26"/>
      <w:lang w:eastAsia="nb-NO"/>
    </w:rPr>
  </w:style>
  <w:style w:type="character" w:customStyle="1" w:styleId="Overskrift3Tegn">
    <w:name w:val="Overskrift 3 Tegn"/>
    <w:basedOn w:val="DefaultParagraphFont"/>
    <w:link w:val="Heading3"/>
    <w:uiPriority w:val="9"/>
    <w:rsid w:val="008F2101"/>
    <w:rPr>
      <w:rFonts w:ascii="Calibri" w:hAnsi="Calibri" w:eastAsiaTheme="majorEastAsia" w:cstheme="majorBidi"/>
      <w:szCs w:val="24"/>
      <w:lang w:eastAsia="nb-NO"/>
    </w:rPr>
  </w:style>
  <w:style w:type="paragraph" w:styleId="Title">
    <w:name w:val="Title"/>
    <w:basedOn w:val="Heading1"/>
    <w:next w:val="Normal"/>
    <w:link w:val="TittelTegn"/>
    <w:uiPriority w:val="10"/>
    <w:rsid w:val="008F2101"/>
  </w:style>
  <w:style w:type="character" w:customStyle="1" w:styleId="TittelTegn">
    <w:name w:val="Tittel Tegn"/>
    <w:basedOn w:val="DefaultParagraphFont"/>
    <w:link w:val="Title"/>
    <w:uiPriority w:val="10"/>
    <w:rsid w:val="008F2101"/>
    <w:rPr>
      <w:rFonts w:ascii="Calibri" w:hAnsi="Calibri" w:eastAsiaTheme="majorEastAsia" w:cstheme="majorBidi"/>
      <w:b/>
      <w:sz w:val="28"/>
      <w:szCs w:val="32"/>
      <w:lang w:eastAsia="nb-NO"/>
    </w:rPr>
  </w:style>
  <w:style w:type="paragraph" w:styleId="BalloonText">
    <w:name w:val="Balloon Text"/>
    <w:basedOn w:val="Normal"/>
    <w:link w:val="BobletekstTegn"/>
    <w:uiPriority w:val="99"/>
    <w:semiHidden/>
    <w:unhideWhenUsed/>
    <w:rsid w:val="00671F1E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DefaultParagraphFont"/>
    <w:link w:val="BalloonText"/>
    <w:uiPriority w:val="99"/>
    <w:semiHidden/>
    <w:rsid w:val="00671F1E"/>
    <w:rPr>
      <w:rFonts w:ascii="Segoe UI" w:eastAsia="Times New Roman" w:hAnsi="Segoe UI" w:cs="Segoe UI"/>
      <w:sz w:val="18"/>
      <w:szCs w:val="18"/>
      <w:lang w:eastAsia="nb-NO"/>
    </w:rPr>
  </w:style>
  <w:style w:type="paragraph" w:styleId="BodyText">
    <w:name w:val="Body Text"/>
    <w:basedOn w:val="Normal"/>
    <w:link w:val="BrdtekstTegn"/>
    <w:uiPriority w:val="99"/>
    <w:unhideWhenUsed/>
    <w:rsid w:val="00310DC7"/>
    <w:pPr>
      <w:spacing w:after="120"/>
    </w:pPr>
  </w:style>
  <w:style w:type="character" w:customStyle="1" w:styleId="BrdtekstTegn">
    <w:name w:val="Brødtekst Tegn"/>
    <w:basedOn w:val="DefaultParagraphFont"/>
    <w:link w:val="BodyText"/>
    <w:uiPriority w:val="99"/>
    <w:rsid w:val="00310DC7"/>
    <w:rPr>
      <w:rFonts w:ascii="Calibri" w:eastAsia="Times New Roman" w:hAnsi="Calibri" w:cs="Times New Roman"/>
      <w:szCs w:val="24"/>
      <w:lang w:eastAsia="nb-NO"/>
    </w:rPr>
  </w:style>
  <w:style w:type="paragraph" w:styleId="List">
    <w:name w:val="List"/>
    <w:semiHidden/>
    <w:rsid w:val="004F34CC"/>
    <w:pPr>
      <w:tabs>
        <w:tab w:val="left" w:pos="1134"/>
        <w:tab w:val="left" w:pos="2835"/>
        <w:tab w:val="left" w:pos="5670"/>
        <w:tab w:val="left" w:pos="7371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nb-NO"/>
    </w:rPr>
  </w:style>
  <w:style w:type="paragraph" w:customStyle="1" w:styleId="Listeoverskrift">
    <w:name w:val="Liste overskrift"/>
    <w:basedOn w:val="List"/>
    <w:next w:val="List"/>
    <w:rsid w:val="004F34CC"/>
    <w:rPr>
      <w:b/>
    </w:rPr>
  </w:style>
  <w:style w:type="paragraph" w:styleId="Quote">
    <w:name w:val="Quote"/>
    <w:basedOn w:val="Normal"/>
    <w:next w:val="Normal"/>
    <w:link w:val="SitatTegn"/>
    <w:uiPriority w:val="29"/>
    <w:qFormat/>
    <w:rsid w:val="00B319D3"/>
    <w:pPr>
      <w:spacing w:before="200" w:after="160"/>
      <w:ind w:left="864" w:right="864"/>
      <w:jc w:val="center"/>
    </w:pPr>
    <w:rPr>
      <w:i/>
      <w:iCs/>
    </w:rPr>
  </w:style>
  <w:style w:type="character" w:customStyle="1" w:styleId="SitatTegn">
    <w:name w:val="Sitat Tegn"/>
    <w:basedOn w:val="DefaultParagraphFont"/>
    <w:link w:val="Quote"/>
    <w:uiPriority w:val="29"/>
    <w:rsid w:val="00B319D3"/>
    <w:rPr>
      <w:rFonts w:ascii="Calibri" w:eastAsia="Times New Roman" w:hAnsi="Calibri" w:cs="Times New Roman"/>
      <w:i/>
      <w:iCs/>
      <w:szCs w:val="24"/>
      <w:lang w:eastAsia="nb-NO"/>
    </w:rPr>
  </w:style>
  <w:style w:type="character" w:styleId="CommentReference">
    <w:name w:val="annotation reference"/>
    <w:basedOn w:val="DefaultParagraphFont"/>
    <w:uiPriority w:val="99"/>
    <w:semiHidden/>
    <w:unhideWhenUsed/>
    <w:rsid w:val="009F7F03"/>
    <w:rPr>
      <w:sz w:val="16"/>
      <w:szCs w:val="16"/>
    </w:rPr>
  </w:style>
  <w:style w:type="paragraph" w:styleId="CommentText">
    <w:name w:val="annotation text"/>
    <w:basedOn w:val="Normal"/>
    <w:link w:val="MerknadstekstTegn"/>
    <w:uiPriority w:val="99"/>
    <w:semiHidden/>
    <w:unhideWhenUsed/>
    <w:rsid w:val="009F7F03"/>
    <w:rPr>
      <w:sz w:val="20"/>
      <w:szCs w:val="20"/>
    </w:rPr>
  </w:style>
  <w:style w:type="character" w:customStyle="1" w:styleId="MerknadstekstTegn">
    <w:name w:val="Merknadstekst Tegn"/>
    <w:basedOn w:val="DefaultParagraphFont"/>
    <w:link w:val="CommentText"/>
    <w:uiPriority w:val="99"/>
    <w:semiHidden/>
    <w:rsid w:val="009F7F03"/>
    <w:rPr>
      <w:rFonts w:ascii="Calibri" w:eastAsia="Times New Roman" w:hAnsi="Calibri" w:cs="Times New Roman"/>
      <w:sz w:val="20"/>
      <w:szCs w:val="20"/>
      <w:lang w:eastAsia="nb-NO"/>
    </w:rPr>
  </w:style>
  <w:style w:type="paragraph" w:styleId="CommentSubject">
    <w:name w:val="annotation subject"/>
    <w:basedOn w:val="CommentText"/>
    <w:next w:val="CommentText"/>
    <w:link w:val="KommentaremneTegn"/>
    <w:uiPriority w:val="99"/>
    <w:semiHidden/>
    <w:unhideWhenUsed/>
    <w:rsid w:val="009F7F03"/>
    <w:rPr>
      <w:b/>
      <w:bCs/>
    </w:rPr>
  </w:style>
  <w:style w:type="character" w:customStyle="1" w:styleId="KommentaremneTegn">
    <w:name w:val="Kommentaremne Tegn"/>
    <w:basedOn w:val="MerknadstekstTegn"/>
    <w:link w:val="CommentSubject"/>
    <w:uiPriority w:val="99"/>
    <w:semiHidden/>
    <w:rsid w:val="009F7F03"/>
    <w:rPr>
      <w:rFonts w:ascii="Calibri" w:eastAsia="Times New Roman" w:hAnsi="Calibri" w:cs="Times New Roman"/>
      <w:b/>
      <w:bCs/>
      <w:sz w:val="20"/>
      <w:szCs w:val="20"/>
      <w:lang w:eastAsia="nb-NO"/>
    </w:rPr>
  </w:style>
  <w:style w:type="paragraph" w:customStyle="1" w:styleId="Grunnleggendeavsnitt">
    <w:name w:val="[Grunnleggende avsnitt]"/>
    <w:basedOn w:val="Normal"/>
    <w:uiPriority w:val="99"/>
    <w:rsid w:val="00246D44"/>
    <w:pPr>
      <w:adjustRightInd w:val="0"/>
      <w:spacing w:line="288" w:lineRule="auto"/>
      <w:textAlignment w:val="center"/>
    </w:pPr>
    <w:rPr>
      <w:rFonts w:ascii="Minion Pro" w:hAnsi="Minion Pro" w:eastAsiaTheme="minorHAnsi" w:cs="Minion Pro"/>
      <w:color w:val="000000"/>
      <w:sz w:val="24"/>
      <w:lang w:eastAsia="en-US"/>
    </w:rPr>
  </w:style>
  <w:style w:type="paragraph" w:styleId="ListParagraph">
    <w:name w:val="List Paragraph"/>
    <w:basedOn w:val="Normal"/>
    <w:uiPriority w:val="34"/>
    <w:rsid w:val="00423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customXml" Target="../customXml/item5.xml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header" Target="header3.xml" /><Relationship Id="rId16" Type="http://schemas.openxmlformats.org/officeDocument/2006/relationships/footer" Target="footer3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endnotes" Target="endnotes.xml" /><Relationship Id="rId3" Type="http://schemas.openxmlformats.org/officeDocument/2006/relationships/settings" Target="settings.xml" /><Relationship Id="rId4" Type="http://schemas.openxmlformats.org/officeDocument/2006/relationships/webSettings" Target="webSettings.xml" /><Relationship Id="rId5" Type="http://schemas.openxmlformats.org/officeDocument/2006/relationships/fontTable" Target="fontTable.xml" /><Relationship Id="rId6" Type="http://schemas.openxmlformats.org/officeDocument/2006/relationships/customXml" Target="../customXml/item1.xml" /><Relationship Id="rId7" Type="http://schemas.openxmlformats.org/officeDocument/2006/relationships/customXml" Target="../customXml/item2.xml" /><Relationship Id="rId8" Type="http://schemas.openxmlformats.org/officeDocument/2006/relationships/customXml" Target="../customXml/item3.xml" /><Relationship Id="rId9" Type="http://schemas.openxmlformats.org/officeDocument/2006/relationships/customXml" Target="../customXml/item4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5fa801-dd0d-40ed-b19b-dfda3bbd97a1" xsi:nil="true"/>
    <lcf76f155ced4ddcb4097134ff3c332f xmlns="be501fb0-c30b-430b-aded-946a9b038f4e">
      <Terms xmlns="http://schemas.microsoft.com/office/infopath/2007/PartnerControls"/>
    </lcf76f155ced4ddcb4097134ff3c332f>
  </documentManagement>
</p:properties>
</file>

<file path=customXml/item4.xml><?xml version="1.0" encoding="utf-8"?>
<gbs:GrowBusinessDocument xmlns:gbs="http://www.software-innovation.no/growBusinessDocument" gbs:officeVersion="2007" gbs:sourceId="" gbs:entity="Document" gbs:templateDesignerVersion="3.1 F">
  <gbs:ToAuthorization gbs:loadFromGrowBusiness="OnEdit" gbs:saveInGrowBusiness="False" gbs:connected="true" gbs:recno="" gbs:entity="" gbs:datatype="string" gbs:key="2547329594" gbs:removeContentControl="0"/>
  <gbs:UnofficialTitle gbs:loadFromGrowBusiness="OnEdit" gbs:saveInGrowBusiness="True" gbs:connected="true" gbs:recno="" gbs:entity="" gbs:datatype="string" gbs:key="3423208825" gbs:removeContentControl="0">Dokumenttittel</gbs:UnofficialTitle>
  <gbs:OurRef.Name gbs:loadFromGrowBusiness="OnEdit" gbs:saveInGrowBusiness="False" gbs:connected="true" gbs:recno="" gbs:entity="" gbs:datatype="string" gbs:key="2533747293" gbs:removeContentControl="0">Saksbehandlers navn</gbs:OurRef.Name>
  <gbs:Lists>
    <gbs:SingleLines>
      <gbs:ToCopyReceivers gbs:name="Kopimottakerliste" gbs:removeList="False" gbs:row-separator=", " gbs:field-separator=" " gbs:loadFromGrowBusiness="OnEdit" gbs:saveInGrowBusiness="False" gbs:removeContentControl="0">
        <gbs:DisplayField gbs:key="2901855270">Kopimottakerliste</gbs:DisplayField>
        <gbs:ToCopyReceivers.Name/>
        <gbs:ToCopyReceivers.Name2/>
      </gbs:ToCopyReceivers>
      <gbs:ToCurrentVersion gbs:name="Vedleggsliste" gbs:removeList="False" gbs:loadFromGrowBusiness="OnEdit" gbs:saveInGrowBusiness="False" gbs:removeContentControl="0" gbs:row-separator="&#10;" gbs:field-separator=", ">
        <gbs:DisplayField gbs:key="2231419069">Vedleggsliste</gbs:DisplayField>
        <gbs:ToCurrentVersion.FileConnection.ToFile.Comment/>
        <gbs:Criteria xmlns:gbs="http://www.software-innovation.no/growBusinessDocument" gbs:operator="and">
          <gbs:Criterion gbs:field="//FileConnection//ToFile::Present" gbs:operator="=">-1</gbs:Criterion>
          <gbs:Criterion gbs:field="//FileConnection//ToFile::Status" gbs:operator="!=">99</gbs:Criterion>
          <gbs:Criterion gbs:field="//FileConnection::ToRelationType" gbs:operator="!=">1</gbs:Criterion>
        </gbs:Criteria>
      </gbs:ToCurrentVersion>
    </gbs:SingleLines>
  </gbs:Lists>
  <gbs:ToOrgUnit.Switchboard gbs:loadFromGrowBusiness="OnEdit" gbs:saveInGrowBusiness="False" gbs:connected="true" gbs:recno="" gbs:entity="" gbs:datatype="string" gbs:key="2945562287" gbs:removeContentControl="0">Telefon</gbs:ToOrgUnit.Switchboard>
  <gbs:ToOrgUnit.Referencenumber gbs:loadFromGrowBusiness="OnProduce" gbs:saveInGrowBusiness="False" gbs:connected="true" gbs:recno="" gbs:entity="" gbs:datatype="string" gbs:key="3571141579">Org.nr</gbs:ToOrgUnit.Referencenumber>
  <gbs:ToOrgUnit.AddressesJOINEX.Address gbs:loadFromGrowBusiness="OnProduce" gbs:saveInGrowBusiness="False" gbs:connected="true" gbs:recno="" gbs:entity="" gbs:datatype="string" gbs:key="3575905423" gbs:removeContentControl="0" gbs:joinex="[JOINEX=[TypeID] {!OJEX!}=2]">Postadresse</gbs:ToOrgUnit.AddressesJOINEX.Address>
  <gbs:ToOrgUnit.AddressesJOINEX.Zip gbs:loadFromGrowBusiness="OnProduce" gbs:saveInGrowBusiness="False" gbs:connected="true" gbs:recno="" gbs:entity="" gbs:datatype="string" gbs:key="3320676086" gbs:joinex="[JOINEX=[TypeID] {!OJEX!}=2]" gbs:removeContentControl="0">Poststed og nummer</gbs:ToOrgUnit.AddressesJOINEX.Zip>
  <gbs:ToOrgUnit.AddressesJOINEX.Address gbs:loadFromGrowBusiness="OnProduce" gbs:saveInGrowBusiness="False" gbs:connected="true" gbs:recno="" gbs:entity="" gbs:datatype="string" gbs:key="3001838052" gbs:joinex="[JOINEX=[TypeID] {!OJEX!}=5]" gbs:removeContentControl="0">Besøkadresse</gbs:ToOrgUnit.AddressesJOINEX.Address>
  <gbs:ToOrgUnit.AddressesJOINEX.Zip gbs:loadFromGrowBusiness="OnProduce" gbs:saveInGrowBusiness="False" gbs:connected="true" gbs:recno="" gbs:entity="" gbs:datatype="string" gbs:key="1154798087" gbs:joinex="[JOINEX=[TypeID] {!OJEX!}=5]" gbs:removeContentControl="0">Besøkssted</gbs:ToOrgUnit.AddressesJOINEX.Zip>
  <gbs:ToOrgUnit.ToEmployer.Name gbs:loadFromGrowBusiness="OnProduce" gbs:saveInGrowBusiness="False" gbs:connected="true" gbs:recno="" gbs:entity="" gbs:datatype="string" gbs:key="2612620674">Virksomhet</gbs:ToOrgUnit.ToEmployer.Name>
  <gbs:ToOrgUnit.Name gbs:loadFromGrowBusiness="OnProduce" gbs:saveInGrowBusiness="False" gbs:connected="true" gbs:recno="" gbs:entity="" gbs:datatype="string" gbs:key="3311812569">avdeling</gbs:ToOrgUnit.Name>
  <gbs:ToOrgUnit.StructureNumber gbs:loadFromGrowBusiness="OnEdit" gbs:saveInGrowBusiness="False" gbs:connected="true" gbs:recno="" gbs:entity="" gbs:datatype="string" gbs:key="3104904713" gbs:removeContentControl="0">Strukturnummer</gbs:ToOrgUnit.StructureNumber>
  <gbs:OurRef.Title gbs:loadFromGrowBusiness="OnEdit" gbs:saveInGrowBusiness="False" gbs:connected="true" gbs:recno="" gbs:entity="" gbs:datatype="string" gbs:key="1147243492" gbs:removeContentControl="0">Stillingstittel</gbs:OurRef.Title>
  <gbs:ToOrgUnit.ExternalURL gbs:loadFromGrowBusiness="OnEdit" gbs:saveInGrowBusiness="False" gbs:connected="true" gbs:recno="" gbs:entity="" gbs:datatype="string" gbs:key="2594580181" gbs:removeContentControl="0">nettside</gbs:ToOrgUnit.ExternalURL>
  <gbs:ToReceivers.Name2 gbs:loadFromGrowBusiness="OnEdit" gbs:saveInGrowBusiness="False" gbs:connected="true" gbs:recno="" gbs:entity="" gbs:datatype="string" gbs:key="1836411492" gbs:label="v/ " gbs:removeContentControl="0">Kontaktperson</gbs:ToReceivers.Name2>
  <gbs:ToReceivers.Name2 gbs:loadFromGrowBusiness="OnEdit" gbs:saveInGrowBusiness="False" gbs:connected="true" gbs:recno="" gbs:entity="" gbs:datatype="string" gbs:key="720093180" gbs:label="v/ " gbs:removeContentControl="0">Kontaktperson</gbs:ToReceivers.Name2>
  <gbs:ToReceivers.Name2 gbs:loadFromGrowBusiness="OnEdit" gbs:saveInGrowBusiness="False" gbs:connected="true" gbs:recno="" gbs:entity="" gbs:datatype="string" gbs:key="418073335" gbs:dispatchrecipient="true" gbs:removeContentControl="0">Adresse</gbs:ToReceivers.Name2>
  <gbs:ToReceivers.Name2 gbs:loadFromGrowBusiness="OnEdit" gbs:saveInGrowBusiness="False" gbs:connected="true" gbs:recno="" gbs:entity="" gbs:datatype="string" gbs:key="3662182371" gbs:removeContentControl="0">Kontaktperson</gbs:ToReceivers.Name2>
  <gbs:ToReceivers.Address gbs:loadFromGrowBusiness="OnEdit" gbs:saveInGrowBusiness="False" gbs:connected="true" gbs:recno="" gbs:entity="" gbs:datatype="string" gbs:key="1126665674" gbs:removeContentControl="0" gbs:dispatchrecipient="true">Adresse</gbs:ToReceivers.Address>
  <gbs:ToReceivers.Zip gbs:loadFromGrowBusiness="OnEdit" gbs:saveInGrowBusiness="False" gbs:connected="true" gbs:recno="" gbs:entity="" gbs:datatype="string" gbs:key="415215564" gbs:removeContentControl="0" gbs:dispatchrecipient="true">ostnummer Poststed</gbs:ToReceivers.Zip>
  <gbs:ToReceivers.Name2 gbs:loadFromGrowBusiness="OnProduce" gbs:saveInGrowBusiness="False" gbs:connected="true" gbs:recno="" gbs:entity="" gbs:datatype="string" gbs:key="270752474"/>
  <gbs:ToReceivers.Name2 gbs:loadFromGrowBusiness="OnProduce" gbs:saveInGrowBusiness="False" gbs:connected="true" gbs:recno="" gbs:entity="" gbs:datatype="string" gbs:key="1128820096"/>
  <gbs:ToReceivers.Name2 gbs:loadFromGrowBusiness="OnEdit" gbs:saveInGrowBusiness="False" gbs:connected="true" gbs:recno="" gbs:entity="" gbs:datatype="string" gbs:key="1053117665" gbs:removeContentControl="0" gbs:dispatchrecipient="true">Kontaktperson</gbs:ToReceivers.Name2>
  <gbs:ToOrgUnit.Web gbs:loadFromGrowBusiness="OnProduce" gbs:saveInGrowBusiness="False" gbs:connected="true" gbs:recno="" gbs:entity="" gbs:datatype="string" gbs:key="1334563985" gbs:removeContentControl="0">web</gbs:ToOrgUnit.Web>
  <gbs:ToOrgUnit.Name gbs:loadFromGrowBusiness="OnProduce" gbs:saveInGrowBusiness="False" gbs:connected="true" gbs:recno="" gbs:entity="" gbs:datatype="string" gbs:key="3198181818">OrgEnhet</gbs:ToOrgUnit.Name>
  <gbs:OurRef.DirectLine gbs:loadFromGrowBusiness="OnProduce" gbs:saveInGrowBusiness="False" gbs:connected="true" gbs:recno="" gbs:entity="" gbs:datatype="string" gbs:key="2772728018">Telefon</gbs:OurRef.DirectLine>
  <gbs:DocumentNumber gbs:loadFromGrowBusiness="OnEdit" gbs:saveInGrowBusiness="False" gbs:connected="true" gbs:recno="" gbs:entity="" gbs:datatype="string" gbs:key="1460542696" gbs:removeContentControl="0">Doknr</gbs:DocumentNumber>
  <gbs:OurRef.Name gbs:loadFromGrowBusiness="OnProduce" gbs:saveInGrowBusiness="False" gbs:connected="true" gbs:recno="" gbs:entity="" gbs:datatype="string" gbs:key="802657153">Navn på saksbehandler</gbs:OurRef.Name>
  <gbs:DocumentDate gbs:loadFromGrowBusiness="OnEdit" gbs:saveInGrowBusiness="True" gbs:connected="true" gbs:recno="" gbs:entity="" gbs:datatype="date" gbs:key="4103585625" gbs:removeContentControl="0">Dokdato</gbs:DocumentDate>
  <gbs:ToOrgUnit.Name gbs:loadFromGrowBusiness="OnProduce" gbs:saveInGrowBusiness="False" gbs:connected="true" gbs:recno="" gbs:entity="" gbs:datatype="string" gbs:key="1631052747">Orgenhet</gbs:ToOrgUnit.Name>
</gbs:GrowBusinessDocument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DA07BAB1470740BAC2F7D50C3E06CB" ma:contentTypeVersion="11" ma:contentTypeDescription="Create a new document." ma:contentTypeScope="" ma:versionID="34954d95d57f8f6a70524f918fe0ee41">
  <xsd:schema xmlns:xsd="http://www.w3.org/2001/XMLSchema" xmlns:xs="http://www.w3.org/2001/XMLSchema" xmlns:p="http://schemas.microsoft.com/office/2006/metadata/properties" xmlns:ns2="be501fb0-c30b-430b-aded-946a9b038f4e" xmlns:ns3="c15fa801-dd0d-40ed-b19b-dfda3bbd97a1" targetNamespace="http://schemas.microsoft.com/office/2006/metadata/properties" ma:root="true" ma:fieldsID="ecfbc8b9822235ca9e3ea281e6d13235" ns2:_="" ns3:_="">
    <xsd:import namespace="be501fb0-c30b-430b-aded-946a9b038f4e"/>
    <xsd:import namespace="c15fa801-dd0d-40ed-b19b-dfda3bbd97a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501fb0-c30b-430b-aded-946a9b038f4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b20852f-1fce-4e7e-a772-1d63f7e567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5fa801-dd0d-40ed-b19b-dfda3bbd97a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11b43462-1f91-494c-be44-0e3bd535216d}" ma:internalName="TaxCatchAll" ma:showField="CatchAllData" ma:web="c15fa801-dd0d-40ed-b19b-dfda3bbd97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C2D462-80FB-4D30-B135-A046A6A56B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5886C1-4B97-4B93-B5A7-D4046EC79E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58A9C5-1B26-4B6B-AD74-453555066B44}">
  <ds:schemaRefs>
    <ds:schemaRef ds:uri="http://schemas.microsoft.com/office/2006/metadata/properties"/>
    <ds:schemaRef ds:uri="http://schemas.microsoft.com/office/infopath/2007/PartnerControls"/>
    <ds:schemaRef ds:uri="c15fa801-dd0d-40ed-b19b-dfda3bbd97a1"/>
    <ds:schemaRef ds:uri="be501fb0-c30b-430b-aded-946a9b038f4e"/>
  </ds:schemaRefs>
</ds:datastoreItem>
</file>

<file path=customXml/itemProps4.xml><?xml version="1.0" encoding="utf-8"?>
<ds:datastoreItem xmlns:ds="http://schemas.openxmlformats.org/officeDocument/2006/customXml" ds:itemID="{2B6F5400-7291-407E-88D6-0912B0B10B83}">
  <ds:schemaRefs>
    <ds:schemaRef ds:uri="http://www.software-innovation.no/growBusinessDocument"/>
  </ds:schemaRefs>
</ds:datastoreItem>
</file>

<file path=customXml/itemProps5.xml><?xml version="1.0" encoding="utf-8"?>
<ds:datastoreItem xmlns:ds="http://schemas.openxmlformats.org/officeDocument/2006/customXml" ds:itemID="{F211CD27-E9FD-4297-BC0A-0C0127B7A8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501fb0-c30b-430b-aded-946a9b038f4e"/>
    <ds:schemaRef ds:uri="c15fa801-dd0d-40ed-b19b-dfda3bbd97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Mal samarbeidsmøter Senja vgs</Template>
  <TotalTime>1</TotalTime>
  <Pages>1</Pages>
  <Words>82</Words>
  <Characters>521</Characters>
  <Application>Microsoft Office Word</Application>
  <DocSecurity>0</DocSecurity>
  <Lines>86</Lines>
  <Paragraphs>35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Geir Indahl</dc:creator>
  <cp:lastModifiedBy>Geir Indahl</cp:lastModifiedBy>
  <cp:revision>1</cp:revision>
  <cp:lastPrinted>2019-01-04T05:45:00Z</cp:lastPrinted>
  <dcterms:created xsi:type="dcterms:W3CDTF">2026-04-21T13:15:00Z</dcterms:created>
  <dcterms:modified xsi:type="dcterms:W3CDTF">2026-04-21T13:16:00Z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0x01010055DA07BAB1470740BAC2F7D50C3E06CB</vt:lpwstr>
  </property>
</Properties>
</file>